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21AE4" w:rsidRPr="00067C82" w:rsidRDefault="006153E6" w:rsidP="00321AE4">
      <w:pPr>
        <w:suppressAutoHyphens w:val="0"/>
        <w:spacing w:line="0" w:lineRule="atLeast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5pt;margin-top:-10pt;width:53.8pt;height:68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26268034" r:id="rId10"/>
        </w:pict>
      </w:r>
    </w:p>
    <w:p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</w:p>
    <w:p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АДМИНИСТРАЦИЯ</w:t>
      </w:r>
    </w:p>
    <w:p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СОРТАВАЛЬСКОГО  МУНИЦИПАЛЬНОГО ОКРУГА</w:t>
      </w:r>
    </w:p>
    <w:p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</w:p>
    <w:p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321AE4" w:rsidRPr="00067C82" w:rsidRDefault="00321AE4" w:rsidP="00321AE4">
      <w:pPr>
        <w:suppressAutoHyphens w:val="0"/>
        <w:spacing w:line="0" w:lineRule="atLeast"/>
        <w:rPr>
          <w:rFonts w:eastAsia="Calibri"/>
          <w:b/>
          <w:sz w:val="26"/>
          <w:szCs w:val="26"/>
          <w:lang w:eastAsia="en-US"/>
        </w:rPr>
      </w:pPr>
      <w:r w:rsidRPr="00067C82">
        <w:rPr>
          <w:rFonts w:eastAsia="Calibri"/>
          <w:b/>
          <w:sz w:val="26"/>
          <w:szCs w:val="26"/>
          <w:lang w:eastAsia="en-US"/>
        </w:rPr>
        <w:t xml:space="preserve">       от  «____» ________ 202__ г.    </w:t>
      </w:r>
      <w:r w:rsidRPr="00067C82">
        <w:rPr>
          <w:rFonts w:eastAsia="Calibri"/>
          <w:b/>
          <w:sz w:val="26"/>
          <w:szCs w:val="26"/>
          <w:lang w:eastAsia="en-US"/>
        </w:rPr>
        <w:tab/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             </w:t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</w:t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   №  ___</w:t>
      </w:r>
    </w:p>
    <w:p w:rsidR="00321AE4" w:rsidRPr="00067C82" w:rsidRDefault="00321AE4" w:rsidP="00321AE4">
      <w:pPr>
        <w:suppressAutoHyphens w:val="0"/>
        <w:spacing w:line="0" w:lineRule="atLeast"/>
        <w:rPr>
          <w:rFonts w:eastAsia="Calibri"/>
          <w:b/>
          <w:sz w:val="26"/>
          <w:szCs w:val="26"/>
          <w:lang w:eastAsia="en-US"/>
        </w:rPr>
      </w:pP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  <w:lang w:eastAsia="ru-RU"/>
        </w:rPr>
      </w:pPr>
      <w:r w:rsidRPr="00001F7D">
        <w:rPr>
          <w:b/>
          <w:sz w:val="26"/>
          <w:szCs w:val="26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001F7D">
        <w:rPr>
          <w:b/>
          <w:bCs/>
          <w:sz w:val="26"/>
          <w:szCs w:val="26"/>
          <w:lang w:eastAsia="ru-RU"/>
        </w:rPr>
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</w:t>
      </w:r>
      <w:bookmarkStart w:id="0" w:name="_GoBack"/>
      <w:bookmarkEnd w:id="0"/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18.11.2025г. № 241 «Об утверждении Порядка разработки и утверждения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 постановляет:</w:t>
      </w:r>
      <w:r w:rsidRPr="00001F7D">
        <w:rPr>
          <w:rFonts w:eastAsia="Calibri"/>
          <w:sz w:val="26"/>
          <w:szCs w:val="26"/>
          <w:lang w:eastAsia="en-US"/>
        </w:rPr>
        <w:t xml:space="preserve"> </w:t>
      </w:r>
    </w:p>
    <w:p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Утвердить Административный регламент по 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</w:t>
      </w:r>
      <w:r w:rsidRPr="00067C82">
        <w:rPr>
          <w:sz w:val="26"/>
          <w:szCs w:val="26"/>
          <w:lang w:eastAsia="ru-RU"/>
        </w:rPr>
        <w:t>законных прав и свобод граждан и исполнением государственными органами и органами местного самоуправления своих полномочий</w:t>
      </w:r>
      <w:r w:rsidR="006153E6" w:rsidRPr="00067C82">
        <w:rPr>
          <w:sz w:val="26"/>
          <w:szCs w:val="26"/>
          <w:lang w:eastAsia="ru-RU"/>
        </w:rPr>
        <w:t xml:space="preserve">» </w:t>
      </w:r>
      <w:r w:rsidRPr="00067C82">
        <w:rPr>
          <w:sz w:val="26"/>
          <w:szCs w:val="26"/>
          <w:lang w:eastAsia="ru-RU"/>
        </w:rPr>
        <w:t xml:space="preserve">в соответствии с приложением к данному </w:t>
      </w:r>
      <w:r w:rsidRPr="00001F7D">
        <w:rPr>
          <w:sz w:val="26"/>
          <w:szCs w:val="26"/>
          <w:lang w:eastAsia="ru-RU"/>
        </w:rPr>
        <w:t>Постановлению.</w:t>
      </w:r>
    </w:p>
    <w:p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Настоящее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321AE4" w:rsidRPr="00001F7D" w:rsidRDefault="00321AE4" w:rsidP="00321AE4">
      <w:pPr>
        <w:numPr>
          <w:ilvl w:val="0"/>
          <w:numId w:val="8"/>
        </w:numPr>
        <w:suppressAutoHyphens w:val="0"/>
        <w:spacing w:after="200" w:line="276" w:lineRule="auto"/>
        <w:ind w:left="142" w:firstLine="567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Постановление администрации Сортавальского муниципального округа от 17 июля 2025 г. № 143 «Об утверждении административного регламента по предоставлению муниципальной услуги «Выдача муниципальным архивом </w:t>
      </w:r>
      <w:r w:rsidRPr="00001F7D">
        <w:rPr>
          <w:sz w:val="26"/>
          <w:szCs w:val="26"/>
          <w:lang w:eastAsia="ru-RU"/>
        </w:rPr>
        <w:lastRenderedPageBreak/>
        <w:t>архивных документов (архивных справок, выписок и копий)» признать утратившим силу.</w:t>
      </w:r>
    </w:p>
    <w:p w:rsidR="00321AE4" w:rsidRPr="00001F7D" w:rsidRDefault="00321AE4" w:rsidP="00D82F55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proofErr w:type="gramStart"/>
      <w:r w:rsidRPr="00001F7D">
        <w:rPr>
          <w:sz w:val="26"/>
          <w:szCs w:val="26"/>
          <w:lang w:eastAsia="ru-RU"/>
        </w:rPr>
        <w:t>Контроль за</w:t>
      </w:r>
      <w:proofErr w:type="gramEnd"/>
      <w:r w:rsidRPr="00001F7D">
        <w:rPr>
          <w:sz w:val="26"/>
          <w:szCs w:val="26"/>
          <w:lang w:eastAsia="ru-RU"/>
        </w:rPr>
        <w:t xml:space="preserve"> исполнением настоящего Постановления возложить на </w:t>
      </w:r>
      <w:r w:rsidR="00D82F55" w:rsidRPr="00001F7D">
        <w:rPr>
          <w:sz w:val="26"/>
          <w:szCs w:val="26"/>
          <w:lang w:eastAsia="ru-RU"/>
        </w:rPr>
        <w:t xml:space="preserve">начальника отдела культуры и спорта администрации Сортавальского муниципального округа И.Н. </w:t>
      </w:r>
      <w:proofErr w:type="spellStart"/>
      <w:r w:rsidR="00D82F55" w:rsidRPr="00001F7D">
        <w:rPr>
          <w:sz w:val="26"/>
          <w:szCs w:val="26"/>
          <w:lang w:eastAsia="ru-RU"/>
        </w:rPr>
        <w:t>Неволину</w:t>
      </w:r>
      <w:proofErr w:type="spellEnd"/>
      <w:r w:rsidR="00D82F55" w:rsidRPr="00001F7D">
        <w:rPr>
          <w:sz w:val="26"/>
          <w:szCs w:val="26"/>
          <w:lang w:eastAsia="ru-RU"/>
        </w:rPr>
        <w:t>.</w:t>
      </w:r>
    </w:p>
    <w:p w:rsidR="00D82F55" w:rsidRPr="00001F7D" w:rsidRDefault="00D82F55" w:rsidP="00D82F55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6"/>
          <w:szCs w:val="26"/>
          <w:lang w:eastAsia="ru-RU"/>
        </w:rPr>
      </w:pP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Глава Сортавальского муниципального округа         </w:t>
      </w:r>
      <w:r w:rsidR="00001F7D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                     С.В. </w:t>
      </w:r>
      <w:proofErr w:type="spellStart"/>
      <w:r w:rsidRPr="00001F7D">
        <w:rPr>
          <w:sz w:val="26"/>
          <w:szCs w:val="26"/>
          <w:lang w:eastAsia="ru-RU"/>
        </w:rPr>
        <w:t>Крупин</w:t>
      </w:r>
      <w:proofErr w:type="spellEnd"/>
    </w:p>
    <w:p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lastRenderedPageBreak/>
        <w:t xml:space="preserve">Приложение </w:t>
      </w: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к Постановлению администрации </w:t>
      </w: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Сортавальского муниципального округа </w:t>
      </w: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 от «___» ___________ 202___г. №  _____</w:t>
      </w:r>
    </w:p>
    <w:p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lang w:eastAsia="ru-RU"/>
        </w:rPr>
      </w:pPr>
    </w:p>
    <w:p w:rsidR="00D82F55" w:rsidRPr="00001F7D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D82F55" w:rsidRPr="00001F7D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lang w:eastAsia="ru-RU"/>
        </w:rPr>
      </w:pPr>
      <w:r w:rsidRPr="00001F7D">
        <w:rPr>
          <w:b/>
          <w:bCs/>
          <w:lang w:eastAsia="ru-RU"/>
        </w:rPr>
        <w:t>Административный регламент</w:t>
      </w:r>
      <w:r w:rsidRPr="00001F7D">
        <w:rPr>
          <w:b/>
          <w:bCs/>
          <w:lang w:eastAsia="ru-RU"/>
        </w:rPr>
        <w:br/>
        <w:t>по 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001F7D">
        <w:rPr>
          <w:b/>
          <w:lang w:eastAsia="ru-RU"/>
        </w:rPr>
        <w:t>»</w:t>
      </w:r>
    </w:p>
    <w:p w:rsidR="000A0335" w:rsidRPr="00001F7D" w:rsidRDefault="000A033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</w:pPr>
    </w:p>
    <w:p w:rsidR="000A0335" w:rsidRPr="00001F7D" w:rsidRDefault="000A0335" w:rsidP="00001F7D">
      <w:pPr>
        <w:pStyle w:val="af6"/>
        <w:keepNext/>
        <w:keepLines/>
        <w:numPr>
          <w:ilvl w:val="0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color w:val="C00000"/>
          <w:lang w:eastAsia="en-US"/>
        </w:rPr>
      </w:pPr>
      <w:r w:rsidRPr="00001F7D">
        <w:rPr>
          <w:rFonts w:eastAsia="PT Astra Serif"/>
          <w:b/>
          <w:bCs/>
          <w:color w:val="C00000"/>
          <w:lang w:eastAsia="en-US"/>
        </w:rPr>
        <w:t>Общие положения</w:t>
      </w:r>
    </w:p>
    <w:p w:rsidR="00067C82" w:rsidRPr="00001F7D" w:rsidRDefault="00067C82" w:rsidP="00001F7D">
      <w:pPr>
        <w:pStyle w:val="af6"/>
        <w:keepNext/>
        <w:keepLines/>
        <w:suppressAutoHyphens w:val="0"/>
        <w:ind w:left="0" w:firstLine="709"/>
        <w:jc w:val="center"/>
        <w:rPr>
          <w:rFonts w:eastAsia="PT Astra Serif"/>
          <w:b/>
          <w:bCs/>
          <w:color w:val="C00000"/>
          <w:lang w:eastAsia="en-US"/>
        </w:rPr>
      </w:pPr>
    </w:p>
    <w:p w:rsidR="000A0335" w:rsidRPr="00001F7D" w:rsidRDefault="000A0335" w:rsidP="00001F7D">
      <w:pPr>
        <w:pStyle w:val="af6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en-US"/>
        </w:rPr>
        <w:t>Предмет регулирования административного регламента</w:t>
      </w:r>
    </w:p>
    <w:p w:rsidR="000A0335" w:rsidRPr="00001F7D" w:rsidRDefault="000A0335" w:rsidP="00001F7D">
      <w:pPr>
        <w:suppressAutoHyphens w:val="0"/>
        <w:ind w:firstLine="709"/>
        <w:contextualSpacing/>
        <w:jc w:val="center"/>
        <w:rPr>
          <w:b/>
          <w:bCs/>
          <w:lang w:eastAsia="en-US"/>
        </w:rPr>
      </w:pPr>
    </w:p>
    <w:p w:rsidR="000A0335" w:rsidRPr="00001F7D" w:rsidRDefault="000A0335" w:rsidP="00001F7D">
      <w:pPr>
        <w:suppressAutoHyphens w:val="0"/>
        <w:ind w:firstLine="709"/>
        <w:contextualSpacing/>
        <w:jc w:val="both"/>
        <w:rPr>
          <w:lang w:eastAsia="en-US"/>
        </w:rPr>
      </w:pPr>
      <w:r w:rsidRPr="00001F7D">
        <w:rPr>
          <w:rFonts w:eastAsia="PT Astra Serif"/>
          <w:lang w:eastAsia="ru-RU"/>
        </w:rPr>
        <w:t xml:space="preserve"> Настоящий Административный регламент устанавливает порядок и стандарт предоставления </w:t>
      </w:r>
      <w:r w:rsidRPr="00001F7D">
        <w:rPr>
          <w:rFonts w:eastAsia="PT Astra Serif"/>
          <w:bCs/>
          <w:lang w:eastAsia="ru-RU"/>
        </w:rPr>
        <w:t xml:space="preserve">муниципальной </w:t>
      </w:r>
      <w:r w:rsidRPr="00001F7D">
        <w:rPr>
          <w:rFonts w:eastAsia="PT Astra Serif"/>
          <w:lang w:eastAsia="ru-RU"/>
        </w:rPr>
        <w:t>услуги «</w:t>
      </w:r>
      <w:r w:rsidR="00D8039B" w:rsidRPr="00001F7D">
        <w:rPr>
          <w:rFonts w:eastAsia="PT Astra Serif"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001F7D">
        <w:rPr>
          <w:rFonts w:eastAsia="PT Astra Serif"/>
          <w:lang w:eastAsia="en-US"/>
        </w:rPr>
        <w:t>»</w:t>
      </w:r>
      <w:r w:rsidRPr="00001F7D">
        <w:rPr>
          <w:rFonts w:eastAsia="PT Astra Serif"/>
          <w:lang w:eastAsia="ru-RU"/>
        </w:rPr>
        <w:t xml:space="preserve"> (далее – Услуга).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0A0335" w:rsidP="00001F7D">
      <w:pPr>
        <w:pStyle w:val="af6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en-US"/>
        </w:rPr>
        <w:t>Круг заявителей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 Заявит</w:t>
      </w:r>
      <w:r w:rsidR="008C1B7A" w:rsidRPr="00001F7D">
        <w:rPr>
          <w:rFonts w:eastAsia="PT Astra Serif"/>
          <w:lang w:eastAsia="ru-RU"/>
        </w:rPr>
        <w:t xml:space="preserve">елями при предоставлении Услуги </w:t>
      </w:r>
      <w:r w:rsidRPr="00001F7D">
        <w:rPr>
          <w:rFonts w:eastAsia="PT Astra Serif"/>
          <w:lang w:eastAsia="ru-RU"/>
        </w:rPr>
        <w:t xml:space="preserve">являются юридические и физические лица либо уполномоченные представители юридических и физических лиц, обратившиеся с заявлением о </w:t>
      </w:r>
      <w:r w:rsidR="0090222D" w:rsidRPr="00001F7D">
        <w:rPr>
          <w:rFonts w:eastAsia="PT Astra Serif"/>
          <w:lang w:eastAsia="ru-RU"/>
        </w:rPr>
        <w:t>предоставлении Услуги (далее </w:t>
      </w:r>
      <w:r w:rsidRPr="00001F7D">
        <w:rPr>
          <w:rFonts w:eastAsia="PT Astra Serif"/>
          <w:lang w:eastAsia="ru-RU"/>
        </w:rPr>
        <w:t>— Заявитель)</w:t>
      </w:r>
      <w:r w:rsidR="00F449EF" w:rsidRPr="00001F7D">
        <w:rPr>
          <w:rFonts w:eastAsia="PT Astra Serif"/>
          <w:lang w:eastAsia="ru-RU"/>
        </w:rPr>
        <w:t>, в соответствии с формой категорий заявителей, предусмотренной в приложении № 1 к настоящему Административному регламенту.</w:t>
      </w:r>
      <w:r w:rsidR="008C1B7A" w:rsidRPr="00001F7D">
        <w:rPr>
          <w:rFonts w:eastAsia="PT Astra Serif"/>
          <w:lang w:eastAsia="ru-RU"/>
        </w:rPr>
        <w:t xml:space="preserve"> </w:t>
      </w:r>
    </w:p>
    <w:p w:rsidR="000A0335" w:rsidRPr="00001F7D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0A0335" w:rsidRPr="00001F7D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en-US"/>
        </w:rPr>
        <w:t xml:space="preserve">1.3. </w:t>
      </w:r>
      <w:r w:rsidR="000A0335" w:rsidRPr="00001F7D">
        <w:rPr>
          <w:rFonts w:eastAsia="PT Astra Serif"/>
          <w:b/>
          <w:bCs/>
          <w:lang w:eastAsia="en-US"/>
        </w:rPr>
        <w:t>Требование предоставления заявителю государственной услуги в соответствии с категориями (признаками) заявителя, сведения о котором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067C82" w:rsidRPr="00001F7D" w:rsidRDefault="00067C82" w:rsidP="00001F7D">
      <w:pPr>
        <w:suppressAutoHyphens w:val="0"/>
        <w:ind w:firstLine="709"/>
        <w:contextualSpacing/>
        <w:jc w:val="both"/>
        <w:rPr>
          <w:b/>
          <w:bCs/>
          <w:lang w:eastAsia="en-US"/>
        </w:rPr>
      </w:pPr>
    </w:p>
    <w:p w:rsidR="000A0335" w:rsidRPr="00001F7D" w:rsidRDefault="000A0335" w:rsidP="00001F7D">
      <w:pPr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001F7D">
        <w:rPr>
          <w:rFonts w:eastAsia="PT Astra Serif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</w:t>
      </w:r>
      <w:r w:rsidRPr="00001F7D">
        <w:rPr>
          <w:rFonts w:eastAsia="PT Astra Serif"/>
          <w:spacing w:val="-4"/>
          <w:lang w:eastAsia="ru-RU"/>
        </w:rPr>
        <w:t>государственных и муниципальных услуг (</w:t>
      </w:r>
      <w:r w:rsidR="0081380F" w:rsidRPr="00001F7D">
        <w:rPr>
          <w:rFonts w:eastAsia="PT Astra Serif"/>
          <w:spacing w:val="-4"/>
          <w:lang w:eastAsia="ru-RU"/>
        </w:rPr>
        <w:t>функций)» (далее – ЕПГУ</w:t>
      </w:r>
      <w:r w:rsidRPr="00001F7D">
        <w:rPr>
          <w:rFonts w:eastAsia="PT Astra Serif"/>
          <w:spacing w:val="-4"/>
          <w:lang w:eastAsia="ru-RU"/>
        </w:rPr>
        <w:t>).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color w:val="C00000"/>
          <w:lang w:eastAsia="en-US"/>
        </w:rPr>
      </w:pPr>
      <w:r w:rsidRPr="00001F7D">
        <w:rPr>
          <w:rFonts w:eastAsia="PT Astra Serif"/>
          <w:b/>
          <w:bCs/>
          <w:color w:val="C00000"/>
          <w:lang w:eastAsia="en-US"/>
        </w:rPr>
        <w:t>2</w:t>
      </w:r>
      <w:r w:rsidR="000A0335" w:rsidRPr="00001F7D">
        <w:rPr>
          <w:rFonts w:eastAsia="PT Astra Serif"/>
          <w:b/>
          <w:bCs/>
          <w:color w:val="C00000"/>
          <w:lang w:eastAsia="en-US"/>
        </w:rPr>
        <w:t>. Стандарт предоставления Услуги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en-US"/>
        </w:rPr>
        <w:t xml:space="preserve">2.1. </w:t>
      </w:r>
      <w:r w:rsidR="000A0335" w:rsidRPr="00001F7D">
        <w:rPr>
          <w:rFonts w:eastAsia="PT Astra Serif"/>
          <w:b/>
          <w:bCs/>
          <w:lang w:eastAsia="en-US"/>
        </w:rPr>
        <w:t>Наименование Услуги</w:t>
      </w:r>
    </w:p>
    <w:p w:rsidR="00067C82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b/>
          <w:bCs/>
          <w:lang w:eastAsia="en-US"/>
        </w:rPr>
      </w:pPr>
    </w:p>
    <w:p w:rsidR="000A0335" w:rsidRPr="00001F7D" w:rsidRDefault="00D8039B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="000A0335" w:rsidRPr="00001F7D">
        <w:rPr>
          <w:rFonts w:eastAsia="PT Astra Serif"/>
          <w:lang w:eastAsia="ru-RU"/>
        </w:rPr>
        <w:t>.</w:t>
      </w:r>
    </w:p>
    <w:p w:rsidR="00067C82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0A0335" w:rsidRDefault="001D5D71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001F7D">
        <w:rPr>
          <w:rFonts w:eastAsia="PT Astra Serif"/>
          <w:b/>
          <w:lang w:eastAsia="ru-RU"/>
        </w:rPr>
        <w:t xml:space="preserve">2.2. </w:t>
      </w:r>
      <w:r w:rsidR="000A0335" w:rsidRPr="00001F7D">
        <w:rPr>
          <w:rFonts w:eastAsia="PT Astra Serif"/>
          <w:b/>
          <w:lang w:eastAsia="ru-RU"/>
        </w:rPr>
        <w:t>Наименование органа, предоставляющего Услугу</w:t>
      </w:r>
    </w:p>
    <w:p w:rsidR="00001F7D" w:rsidRPr="00001F7D" w:rsidRDefault="00001F7D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</w:p>
    <w:p w:rsidR="000A0335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spacing w:val="-4"/>
          <w:lang w:eastAsia="ru-RU"/>
        </w:rPr>
        <w:t>а)</w:t>
      </w:r>
      <w:r w:rsidR="00CB5DF3" w:rsidRPr="00001F7D">
        <w:rPr>
          <w:rFonts w:eastAsia="PT Astra Serif"/>
          <w:spacing w:val="-4"/>
          <w:lang w:eastAsia="ru-RU"/>
        </w:rPr>
        <w:t xml:space="preserve"> </w:t>
      </w:r>
      <w:r w:rsidR="00D8039B" w:rsidRPr="00001F7D">
        <w:rPr>
          <w:lang w:eastAsia="ru-RU"/>
        </w:rPr>
        <w:t xml:space="preserve">Муниципальная услуга предоставляется муниципальным казенным учреждением «Архив Сортавальского муниципального округа». Ответственное структурное подразделение </w:t>
      </w:r>
      <w:r w:rsidR="00D8039B" w:rsidRPr="00001F7D">
        <w:rPr>
          <w:lang w:eastAsia="ru-RU"/>
        </w:rPr>
        <w:lastRenderedPageBreak/>
        <w:t>администрации Сортавальского муниципального округа – Отдел культуры и спорта администрации Сортавальского муниципального округа</w:t>
      </w:r>
      <w:r w:rsidR="000A0335" w:rsidRPr="00001F7D">
        <w:rPr>
          <w:rFonts w:eastAsia="PT Astra Serif"/>
          <w:lang w:eastAsia="ru-RU"/>
        </w:rPr>
        <w:t>.</w:t>
      </w:r>
    </w:p>
    <w:p w:rsidR="000A0335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</w:t>
      </w:r>
      <w:r w:rsidR="0090222D" w:rsidRPr="00001F7D">
        <w:rPr>
          <w:rFonts w:eastAsia="PT Astra Serif"/>
          <w:lang w:eastAsia="ru-RU"/>
        </w:rPr>
        <w:t> </w:t>
      </w:r>
      <w:r w:rsidR="000A0335" w:rsidRPr="00001F7D">
        <w:rPr>
          <w:rFonts w:eastAsia="PT Astra Serif"/>
          <w:lang w:eastAsia="ru-RU"/>
        </w:rPr>
        <w:t>Возможность получения Услуги в многофункциональном центре предоставления государственных и муниципальных услуг</w:t>
      </w:r>
      <w:r w:rsidR="00350FBD" w:rsidRPr="00001F7D">
        <w:rPr>
          <w:rFonts w:eastAsia="PT Astra Serif"/>
          <w:lang w:eastAsia="ru-RU"/>
        </w:rPr>
        <w:t xml:space="preserve"> (МФЦ)</w:t>
      </w:r>
      <w:r w:rsidR="000A0335" w:rsidRPr="00001F7D">
        <w:rPr>
          <w:rFonts w:eastAsia="PT Astra Serif"/>
          <w:lang w:eastAsia="ru-RU"/>
        </w:rPr>
        <w:t xml:space="preserve"> не предусмотрена.</w:t>
      </w:r>
    </w:p>
    <w:p w:rsidR="00001F7D" w:rsidRPr="00001F7D" w:rsidRDefault="00001F7D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0A0335" w:rsidRPr="00001F7D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en-US"/>
        </w:rPr>
        <w:t xml:space="preserve">2.3. </w:t>
      </w:r>
      <w:r w:rsidR="000A0335" w:rsidRPr="00001F7D">
        <w:rPr>
          <w:rFonts w:eastAsia="PT Astra Serif"/>
          <w:b/>
          <w:bCs/>
          <w:lang w:eastAsia="en-US"/>
        </w:rPr>
        <w:t>Результат предоставления Услуги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2.3.1. </w:t>
      </w:r>
      <w:r w:rsidR="000A0335" w:rsidRPr="00001F7D">
        <w:rPr>
          <w:rFonts w:eastAsia="PT Astra Serif"/>
          <w:lang w:eastAsia="ru-RU"/>
        </w:rPr>
        <w:t xml:space="preserve">При обращении заявителя за исполнением запросов, оформлением и выдачей </w:t>
      </w:r>
      <w:r w:rsidR="00D8039B" w:rsidRPr="00001F7D">
        <w:rPr>
          <w:rFonts w:eastAsia="PT Astra Serif"/>
          <w:lang w:eastAsia="ru-RU"/>
        </w:rPr>
        <w:t xml:space="preserve">архивных справок, архивных копий, архивных выписок, информационных писем </w:t>
      </w:r>
      <w:r w:rsidR="000A0335" w:rsidRPr="00001F7D">
        <w:rPr>
          <w:rFonts w:eastAsia="PT Astra Serif"/>
          <w:lang w:eastAsia="ru-RU"/>
        </w:rPr>
        <w:t>результатами предоставления Услуги являются:</w:t>
      </w:r>
    </w:p>
    <w:p w:rsidR="000A0335" w:rsidRPr="00001F7D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а) </w:t>
      </w:r>
      <w:r w:rsidR="000A0335" w:rsidRPr="00001F7D">
        <w:rPr>
          <w:rFonts w:eastAsia="PT Astra Serif"/>
          <w:lang w:eastAsia="ru-RU"/>
        </w:rPr>
        <w:t>архивная справка (документ на бумажном носителе или в форме электронного документа);</w:t>
      </w:r>
    </w:p>
    <w:p w:rsidR="000A0335" w:rsidRPr="00001F7D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 </w:t>
      </w:r>
      <w:r w:rsidR="000A0335" w:rsidRPr="00001F7D">
        <w:rPr>
          <w:rFonts w:eastAsia="PT Astra Serif"/>
          <w:lang w:eastAsia="ru-RU"/>
        </w:rPr>
        <w:t>архивная выписка (документ на бумажном носителе или в форме электронного документа);</w:t>
      </w:r>
    </w:p>
    <w:p w:rsidR="000A0335" w:rsidRPr="00001F7D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в) </w:t>
      </w:r>
      <w:r w:rsidR="000A0335" w:rsidRPr="00001F7D">
        <w:rPr>
          <w:rFonts w:eastAsia="PT Astra Serif"/>
          <w:lang w:eastAsia="ru-RU"/>
        </w:rPr>
        <w:t>архивная копия (документ на бумажном носителе или в форме электронного документа);</w:t>
      </w:r>
    </w:p>
    <w:p w:rsidR="000A0335" w:rsidRPr="00001F7D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г) </w:t>
      </w:r>
      <w:r w:rsidR="000A0335" w:rsidRPr="00001F7D">
        <w:rPr>
          <w:rFonts w:eastAsia="PT Astra Serif"/>
          <w:lang w:eastAsia="ru-RU"/>
        </w:rPr>
        <w:t>информационное письмо (документ на бумажном носителе или в форме электронного документа);</w:t>
      </w:r>
    </w:p>
    <w:p w:rsidR="000A0335" w:rsidRPr="00001F7D" w:rsidRDefault="00382D2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д) </w:t>
      </w:r>
      <w:r w:rsidR="000A0335" w:rsidRPr="00001F7D">
        <w:rPr>
          <w:rFonts w:eastAsia="PT Astra Serif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документа).</w:t>
      </w:r>
    </w:p>
    <w:p w:rsidR="000A0335" w:rsidRPr="00001F7D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:rsidR="00067C82" w:rsidRPr="00001F7D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0A0335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2.3.2. </w:t>
      </w:r>
      <w:r w:rsidR="000A0335" w:rsidRPr="00001F7D">
        <w:rPr>
          <w:rFonts w:eastAsia="PT Astra Serif"/>
          <w:lang w:eastAsia="ru-RU"/>
        </w:rPr>
        <w:t xml:space="preserve"> Результаты предоставления Услуги могут быть получены почтовым отправлением, при личном обращении в муниципальный архив, посредством электронной по</w:t>
      </w:r>
      <w:r w:rsidR="00E92EE0" w:rsidRPr="00001F7D">
        <w:rPr>
          <w:rFonts w:eastAsia="PT Astra Serif"/>
          <w:lang w:eastAsia="ru-RU"/>
        </w:rPr>
        <w:t>чты, посредством 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возможности).</w:t>
      </w:r>
      <w:r w:rsidRPr="00001F7D">
        <w:rPr>
          <w:rFonts w:eastAsia="PT Astra Serif"/>
          <w:lang w:eastAsia="ru-RU"/>
        </w:rPr>
        <w:t xml:space="preserve"> </w:t>
      </w:r>
    </w:p>
    <w:p w:rsidR="00067C82" w:rsidRP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0A0335" w:rsidRPr="00001F7D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001F7D">
        <w:rPr>
          <w:rFonts w:eastAsia="PT Astra Serif"/>
          <w:b/>
          <w:bCs/>
          <w:lang w:eastAsia="ru-RU"/>
        </w:rPr>
        <w:t xml:space="preserve">2.4. </w:t>
      </w:r>
      <w:r w:rsidR="000A0335" w:rsidRPr="00001F7D">
        <w:rPr>
          <w:rFonts w:eastAsia="PT Astra Serif"/>
          <w:b/>
          <w:bCs/>
          <w:lang w:eastAsia="ru-RU"/>
        </w:rPr>
        <w:t xml:space="preserve">Срок </w:t>
      </w:r>
      <w:r w:rsidR="000A0335" w:rsidRPr="00001F7D">
        <w:rPr>
          <w:rFonts w:eastAsia="PT Astra Serif"/>
          <w:b/>
          <w:bCs/>
          <w:lang w:eastAsia="en-US"/>
        </w:rPr>
        <w:t>предоставления Услуги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2.4.1. </w:t>
      </w:r>
      <w:r w:rsidR="000A0335" w:rsidRPr="00001F7D">
        <w:rPr>
          <w:rFonts w:eastAsia="PT Astra Serif"/>
          <w:lang w:eastAsia="ru-RU"/>
        </w:rPr>
        <w:t>Максимальный срок пре</w:t>
      </w:r>
      <w:r w:rsidR="00D8039B" w:rsidRPr="00001F7D">
        <w:rPr>
          <w:rFonts w:eastAsia="PT Astra Serif"/>
          <w:lang w:eastAsia="ru-RU"/>
        </w:rPr>
        <w:t>доставления Услуги составляет 30 рабочих дней</w:t>
      </w:r>
      <w:r w:rsidR="000A0335" w:rsidRPr="00001F7D">
        <w:rPr>
          <w:rFonts w:eastAsia="PT Astra Serif"/>
          <w:lang w:eastAsia="ru-RU"/>
        </w:rPr>
        <w:t xml:space="preserve"> </w:t>
      </w:r>
      <w:proofErr w:type="gramStart"/>
      <w:r w:rsidR="000A0335" w:rsidRPr="00001F7D">
        <w:rPr>
          <w:rFonts w:eastAsia="PT Astra Serif"/>
          <w:lang w:eastAsia="ru-RU"/>
        </w:rPr>
        <w:t>с даты регистрации</w:t>
      </w:r>
      <w:proofErr w:type="gramEnd"/>
      <w:r w:rsidR="000A0335" w:rsidRPr="00001F7D">
        <w:rPr>
          <w:rFonts w:eastAsia="PT Astra Serif"/>
          <w:lang w:eastAsia="ru-RU"/>
        </w:rPr>
        <w:t xml:space="preserve"> заявления о предоставлении Услуги (далее – заявление) и документов, необходимых для предоставления Услуги. </w:t>
      </w: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2.4.2. </w:t>
      </w:r>
      <w:r w:rsidR="000A0335" w:rsidRPr="00001F7D">
        <w:rPr>
          <w:rFonts w:eastAsia="PT Astra Serif"/>
          <w:lang w:eastAsia="ru-RU"/>
        </w:rPr>
        <w:t>Максимальный срок исправления допущенных опечаток и (или) ошибок в выданных в результате предоставления Услуги документах составляет 5 рабочих дней со дня регистрации заявления и документов.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6153E6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2.5</w:t>
      </w:r>
      <w:r w:rsidR="006153E6" w:rsidRPr="00001F7D">
        <w:rPr>
          <w:rFonts w:eastAsia="PT Astra Serif"/>
          <w:b/>
          <w:bCs/>
          <w:lang w:eastAsia="ru-RU"/>
        </w:rPr>
        <w:t>. Исчерпывающий перечень оснований для отказа</w:t>
      </w:r>
      <w:r w:rsidR="006153E6" w:rsidRPr="00001F7D">
        <w:rPr>
          <w:rFonts w:eastAsia="PT Astra Serif"/>
          <w:b/>
          <w:bCs/>
          <w:lang w:eastAsia="ru-RU"/>
        </w:rPr>
        <w:br/>
        <w:t xml:space="preserve">в приеме запроса и документов, необходимых </w:t>
      </w:r>
    </w:p>
    <w:p w:rsidR="006153E6" w:rsidRPr="00001F7D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для предоставления Услуги</w:t>
      </w:r>
    </w:p>
    <w:p w:rsidR="006153E6" w:rsidRPr="00001F7D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001F7D">
        <w:rPr>
          <w:rFonts w:eastAsia="PT Astra Serif"/>
          <w:b/>
          <w:lang w:eastAsia="ru-RU"/>
        </w:rPr>
        <w:t>2.6</w:t>
      </w:r>
      <w:r w:rsidR="006153E6" w:rsidRPr="00001F7D">
        <w:rPr>
          <w:rFonts w:eastAsia="PT Astra Serif"/>
          <w:b/>
          <w:lang w:eastAsia="ru-RU"/>
        </w:rPr>
        <w:t>. Размер платы, взимаемой с заявителя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001F7D">
        <w:rPr>
          <w:rFonts w:eastAsia="PT Astra Serif"/>
          <w:b/>
          <w:lang w:eastAsia="ru-RU"/>
        </w:rPr>
        <w:t>при предоставлении Услуги, и способы ее взимания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001F7D">
        <w:rPr>
          <w:rFonts w:eastAsia="PT Astra Serif"/>
          <w:b/>
          <w:lang w:eastAsia="ru-RU"/>
        </w:rPr>
        <w:t>2.7</w:t>
      </w:r>
      <w:r w:rsidR="006153E6" w:rsidRPr="00001F7D">
        <w:rPr>
          <w:rFonts w:eastAsia="PT Astra Serif"/>
          <w:b/>
          <w:lang w:eastAsia="ru-RU"/>
        </w:rPr>
        <w:t>. Максимальный срок ожидания в очереди при подаче заявителем заявления и при получении результата предоставления Услуги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lastRenderedPageBreak/>
        <w:t xml:space="preserve">2.7.1. </w:t>
      </w:r>
      <w:r w:rsidR="006153E6" w:rsidRPr="00001F7D">
        <w:rPr>
          <w:rFonts w:eastAsia="PT Astra Serif"/>
          <w:lang w:eastAsia="ru-RU"/>
        </w:rPr>
        <w:t xml:space="preserve">Максимальный срок ожидания в очереди при подаче заявления составляет 15 минут. </w:t>
      </w: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2.7.2. </w:t>
      </w:r>
      <w:r w:rsidR="006153E6" w:rsidRPr="00001F7D">
        <w:rPr>
          <w:rFonts w:eastAsia="PT Astra Serif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001F7D">
        <w:rPr>
          <w:rFonts w:eastAsia="PT Astra Serif"/>
          <w:b/>
          <w:lang w:eastAsia="ru-RU"/>
        </w:rPr>
        <w:t>2.18</w:t>
      </w:r>
      <w:r w:rsidR="006153E6" w:rsidRPr="00001F7D">
        <w:rPr>
          <w:rFonts w:eastAsia="PT Astra Serif"/>
          <w:b/>
          <w:lang w:eastAsia="ru-RU"/>
        </w:rPr>
        <w:t>. Срок регистрации заявления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Срок регистрации заявления и документов, необходимых для предоставления Услуги, составляет 3 рабочих дня.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2.9</w:t>
      </w:r>
      <w:r w:rsidR="006153E6" w:rsidRPr="00001F7D">
        <w:rPr>
          <w:rFonts w:eastAsia="PT Astra Serif"/>
          <w:b/>
          <w:bCs/>
          <w:lang w:eastAsia="ru-RU"/>
        </w:rPr>
        <w:t xml:space="preserve">. Требования к помещениям, </w:t>
      </w:r>
      <w:r w:rsidRPr="00001F7D">
        <w:rPr>
          <w:rFonts w:eastAsia="PT Astra Serif"/>
          <w:b/>
          <w:bCs/>
          <w:lang w:eastAsia="ru-RU"/>
        </w:rPr>
        <w:t xml:space="preserve">в которых предоставляется  </w:t>
      </w:r>
      <w:r w:rsidR="006153E6" w:rsidRPr="00001F7D">
        <w:rPr>
          <w:rFonts w:eastAsia="PT Astra Serif"/>
          <w:b/>
          <w:bCs/>
          <w:lang w:eastAsia="ru-RU"/>
        </w:rPr>
        <w:t>Услуга</w:t>
      </w:r>
    </w:p>
    <w:p w:rsidR="00067C82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b/>
          <w:bCs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001F7D">
        <w:rPr>
          <w:rFonts w:eastAsia="PT Astra Serif"/>
          <w:lang w:eastAsia="ru-RU"/>
        </w:rPr>
        <w:t>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</w:t>
      </w:r>
      <w:proofErr w:type="gramEnd"/>
      <w:r w:rsidRPr="00001F7D">
        <w:rPr>
          <w:rFonts w:eastAsia="PT Astra Serif"/>
          <w:lang w:eastAsia="ru-RU"/>
        </w:rPr>
        <w:t xml:space="preserve"> на официальном сайте Администрации в се</w:t>
      </w:r>
      <w:r w:rsidR="00E92EE0" w:rsidRPr="00001F7D">
        <w:rPr>
          <w:rFonts w:eastAsia="PT Astra Serif"/>
          <w:lang w:eastAsia="ru-RU"/>
        </w:rPr>
        <w:t>ти «Интернет», на ЕПГУ</w:t>
      </w:r>
      <w:r w:rsidRPr="00001F7D">
        <w:rPr>
          <w:rFonts w:eastAsia="PT Astra Serif"/>
          <w:lang w:eastAsia="ru-RU"/>
        </w:rPr>
        <w:t>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2.10</w:t>
      </w:r>
      <w:r w:rsidR="006153E6" w:rsidRPr="00001F7D">
        <w:rPr>
          <w:rFonts w:eastAsia="PT Astra Serif"/>
          <w:b/>
          <w:bCs/>
          <w:lang w:eastAsia="ru-RU"/>
        </w:rPr>
        <w:t>. Показатели качества и доступности Услуги</w:t>
      </w:r>
    </w:p>
    <w:p w:rsidR="006153E6" w:rsidRPr="00001F7D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001F7D">
        <w:rPr>
          <w:rFonts w:eastAsia="PT Astra Serif"/>
          <w:lang w:eastAsia="ru-RU"/>
        </w:rPr>
        <w:t>Перечень показателей качества и доступности Услуги, в том числе о доступности электронных форм документов, необходимых для предоставления Услуги, возможности подачи запроса на получение Услуги и документов в электронной форме, своевременности предоставления Услуги (отсутствии нарушений сроков предоставления Услуги), удобстве информирования заявителя о ходе предоставления Услуги, а также получения результата предоставления Услуги размещен на официальном сайте Администрации в се</w:t>
      </w:r>
      <w:r w:rsidR="00E92EE0" w:rsidRPr="00001F7D">
        <w:rPr>
          <w:rFonts w:eastAsia="PT Astra Serif"/>
          <w:lang w:eastAsia="ru-RU"/>
        </w:rPr>
        <w:t>ти «Интернет», на ЕПГУ</w:t>
      </w:r>
      <w:r w:rsidRPr="00001F7D">
        <w:rPr>
          <w:rFonts w:eastAsia="PT Astra Serif"/>
          <w:lang w:eastAsia="ru-RU"/>
        </w:rPr>
        <w:t xml:space="preserve">. </w:t>
      </w:r>
      <w:proofErr w:type="gramEnd"/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6153E6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2.11</w:t>
      </w:r>
      <w:r w:rsidR="006153E6" w:rsidRPr="00001F7D">
        <w:rPr>
          <w:rFonts w:eastAsia="PT Astra Serif"/>
          <w:b/>
          <w:bCs/>
          <w:lang w:eastAsia="ru-RU"/>
        </w:rPr>
        <w:t>. Иные требования к предоставлению Услуги</w:t>
      </w:r>
    </w:p>
    <w:p w:rsidR="006153E6" w:rsidRPr="00001F7D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2.11.1.</w:t>
      </w:r>
      <w:r w:rsidR="006153E6" w:rsidRPr="00001F7D">
        <w:rPr>
          <w:rFonts w:eastAsia="PT Astra Serif"/>
          <w:lang w:eastAsia="ru-RU"/>
        </w:rPr>
        <w:t xml:space="preserve">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6153E6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2.11.2.</w:t>
      </w:r>
      <w:r w:rsidR="006153E6" w:rsidRPr="00001F7D">
        <w:rPr>
          <w:rFonts w:eastAsia="PT Astra Serif"/>
          <w:lang w:eastAsia="ru-RU"/>
        </w:rPr>
        <w:t xml:space="preserve"> Информационные системы, используемые для предоставления Услуги, настоящим Административным регламентом не предусмотрены.</w:t>
      </w:r>
    </w:p>
    <w:p w:rsidR="006153E6" w:rsidRPr="00001F7D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:rsidR="000A0335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2.12</w:t>
      </w:r>
      <w:r w:rsidR="001D5D71" w:rsidRPr="00001F7D">
        <w:rPr>
          <w:rFonts w:eastAsia="PT Astra Serif"/>
          <w:b/>
          <w:bCs/>
          <w:lang w:eastAsia="ru-RU"/>
        </w:rPr>
        <w:t xml:space="preserve">. </w:t>
      </w:r>
      <w:r w:rsidR="000A0335" w:rsidRPr="00001F7D">
        <w:rPr>
          <w:rFonts w:eastAsia="PT Astra Serif"/>
          <w:b/>
          <w:bCs/>
          <w:lang w:eastAsia="ru-RU"/>
        </w:rPr>
        <w:t xml:space="preserve">Исчерпывающий перечень документов, 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001F7D">
        <w:rPr>
          <w:rFonts w:eastAsia="PT Astra Serif"/>
          <w:b/>
          <w:bCs/>
          <w:lang w:eastAsia="ru-RU"/>
        </w:rPr>
        <w:t>необходимых</w:t>
      </w:r>
      <w:proofErr w:type="gramEnd"/>
      <w:r w:rsidRPr="00001F7D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color w:val="FF0000"/>
          <w:lang w:eastAsia="ru-RU"/>
        </w:rPr>
      </w:pP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spacing w:val="-4"/>
          <w:lang w:eastAsia="ru-RU"/>
        </w:rPr>
        <w:t>Исчерпывающий перечень документов, необходимых в соответствии</w:t>
      </w:r>
      <w:r w:rsidRPr="00001F7D">
        <w:rPr>
          <w:rFonts w:eastAsia="PT Astra Serif"/>
          <w:lang w:eastAsia="ru-RU"/>
        </w:rPr>
        <w:t xml:space="preserve">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</w:t>
      </w:r>
      <w:r w:rsidR="00001F7D" w:rsidRPr="00001F7D">
        <w:rPr>
          <w:rFonts w:eastAsia="PT Astra Serif"/>
          <w:lang w:eastAsia="ru-RU"/>
        </w:rPr>
        <w:t xml:space="preserve">в разделе </w:t>
      </w:r>
      <w:r w:rsidR="00067C82" w:rsidRPr="00001F7D">
        <w:rPr>
          <w:rFonts w:eastAsia="PT Astra Serif"/>
          <w:lang w:eastAsia="ru-RU"/>
        </w:rPr>
        <w:t>3</w:t>
      </w:r>
      <w:r w:rsidRPr="00001F7D">
        <w:rPr>
          <w:rFonts w:eastAsia="PT Astra Serif"/>
          <w:lang w:eastAsia="ru-RU"/>
        </w:rPr>
        <w:t xml:space="preserve"> настоящего Административного регламента.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067C82" w:rsidP="00001F7D">
      <w:pPr>
        <w:keepNext/>
        <w:keepLines/>
        <w:suppressAutoHyphens w:val="0"/>
        <w:ind w:firstLine="709"/>
        <w:jc w:val="center"/>
        <w:outlineLvl w:val="1"/>
        <w:rPr>
          <w:b/>
          <w:bCs/>
          <w:lang w:eastAsia="en-US"/>
        </w:rPr>
      </w:pPr>
      <w:r w:rsidRPr="00001F7D">
        <w:rPr>
          <w:rFonts w:eastAsia="PT Astra Serif"/>
          <w:b/>
          <w:lang w:eastAsia="en-US"/>
        </w:rPr>
        <w:t>2.13</w:t>
      </w:r>
      <w:r w:rsidR="001D5D71" w:rsidRPr="00001F7D">
        <w:rPr>
          <w:rFonts w:eastAsia="PT Astra Serif"/>
          <w:b/>
          <w:lang w:eastAsia="en-US"/>
        </w:rPr>
        <w:t xml:space="preserve">. </w:t>
      </w:r>
      <w:r w:rsidR="000A0335" w:rsidRPr="00001F7D">
        <w:rPr>
          <w:rFonts w:eastAsia="PT Astra Serif"/>
          <w:b/>
          <w:lang w:eastAsia="en-US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2.13.1.</w:t>
      </w:r>
      <w:r w:rsidR="008874EF" w:rsidRPr="00001F7D">
        <w:rPr>
          <w:rFonts w:eastAsia="PT Astra Serif"/>
          <w:lang w:eastAsia="ru-RU"/>
        </w:rPr>
        <w:t> </w:t>
      </w:r>
      <w:r w:rsidR="000A0335" w:rsidRPr="00001F7D">
        <w:rPr>
          <w:rFonts w:eastAsia="PT Astra Serif"/>
          <w:lang w:eastAsia="ru-RU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lastRenderedPageBreak/>
        <w:t>2.13.2.</w:t>
      </w:r>
      <w:r w:rsidR="000A0335" w:rsidRPr="00001F7D">
        <w:rPr>
          <w:rFonts w:eastAsia="PT Astra Serif"/>
          <w:lang w:eastAsia="ru-RU"/>
        </w:rPr>
        <w:t xml:space="preserve">Основания для отказа в предоставлении Услуги приведены </w:t>
      </w:r>
      <w:r w:rsidRPr="00001F7D">
        <w:rPr>
          <w:rFonts w:eastAsia="PT Astra Serif"/>
          <w:lang w:eastAsia="ru-RU"/>
        </w:rPr>
        <w:t>в разделе 3</w:t>
      </w:r>
      <w:r w:rsidR="000A0335" w:rsidRPr="00001F7D">
        <w:rPr>
          <w:rFonts w:eastAsia="PT Astra Serif"/>
          <w:lang w:eastAsia="ru-RU"/>
        </w:rPr>
        <w:t xml:space="preserve"> настоящего Административного регламента </w:t>
      </w:r>
    </w:p>
    <w:p w:rsidR="001D5D71" w:rsidRPr="00001F7D" w:rsidRDefault="001D5D71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trike/>
          <w:lang w:eastAsia="ru-RU"/>
        </w:rPr>
      </w:pPr>
    </w:p>
    <w:p w:rsidR="0090222D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color w:val="C00000"/>
          <w:lang w:eastAsia="ru-RU"/>
        </w:rPr>
      </w:pPr>
      <w:r w:rsidRPr="00001F7D">
        <w:rPr>
          <w:rFonts w:eastAsia="PT Astra Serif"/>
          <w:b/>
          <w:bCs/>
          <w:color w:val="C00000"/>
          <w:lang w:eastAsia="ru-RU"/>
        </w:rPr>
        <w:t>3</w:t>
      </w:r>
      <w:r w:rsidR="000A0335" w:rsidRPr="00001F7D">
        <w:rPr>
          <w:rFonts w:eastAsia="PT Astra Serif"/>
          <w:b/>
          <w:bCs/>
          <w:color w:val="C00000"/>
          <w:lang w:eastAsia="ru-RU"/>
        </w:rPr>
        <w:t xml:space="preserve">. Состав, последовательность и сроки 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color w:val="C00000"/>
          <w:lang w:eastAsia="ru-RU"/>
        </w:rPr>
      </w:pPr>
      <w:r w:rsidRPr="00001F7D">
        <w:rPr>
          <w:rFonts w:eastAsia="PT Astra Serif"/>
          <w:b/>
          <w:bCs/>
          <w:color w:val="C00000"/>
          <w:lang w:eastAsia="ru-RU"/>
        </w:rPr>
        <w:t>выполнения административных процедур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3.1. </w:t>
      </w:r>
      <w:r w:rsidR="000A0335" w:rsidRPr="00001F7D">
        <w:rPr>
          <w:rFonts w:eastAsia="PT Astra Serif"/>
          <w:b/>
          <w:bCs/>
          <w:lang w:eastAsia="ru-RU"/>
        </w:rPr>
        <w:t>Администрат</w:t>
      </w:r>
      <w:r w:rsidRPr="00001F7D">
        <w:rPr>
          <w:rFonts w:eastAsia="PT Astra Serif"/>
          <w:b/>
          <w:bCs/>
          <w:lang w:eastAsia="ru-RU"/>
        </w:rPr>
        <w:t xml:space="preserve">ивные процедуры, осуществляемые </w:t>
      </w:r>
      <w:r w:rsidR="000A0335" w:rsidRPr="00001F7D">
        <w:rPr>
          <w:rFonts w:eastAsia="PT Astra Serif"/>
          <w:b/>
          <w:bCs/>
          <w:lang w:eastAsia="ru-RU"/>
        </w:rPr>
        <w:t xml:space="preserve">при предоставлении Услуги </w:t>
      </w: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lang w:eastAsia="en-US"/>
        </w:rPr>
        <w:t xml:space="preserve">3.1.1. </w:t>
      </w:r>
      <w:r w:rsidR="000A0335" w:rsidRPr="00001F7D">
        <w:rPr>
          <w:rFonts w:eastAsia="PT Astra Serif"/>
          <w:spacing w:val="-4"/>
          <w:lang w:eastAsia="ru-RU"/>
        </w:rPr>
        <w:t>Административные процедуры, осуществляемые при предоставлении</w:t>
      </w:r>
      <w:r w:rsidR="000A0335" w:rsidRPr="00001F7D">
        <w:rPr>
          <w:rFonts w:eastAsia="PT Astra Serif"/>
          <w:lang w:eastAsia="ru-RU"/>
        </w:rPr>
        <w:t xml:space="preserve"> Услуги: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а) прием заявления и документов и (или) информации, необходимых для предоставления Услуги; 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 принятие решения о предоставлении (об отказе в предоставлении) Услуги;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в) предоставление результата Услуги. </w:t>
      </w: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3.1.2. </w:t>
      </w:r>
      <w:r w:rsidR="000A0335" w:rsidRPr="00001F7D">
        <w:rPr>
          <w:rFonts w:eastAsia="PT Astra Serif"/>
          <w:lang w:eastAsia="ru-RU"/>
        </w:rPr>
        <w:t>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90222D" w:rsidRPr="00001F7D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3.2. </w:t>
      </w:r>
      <w:r w:rsidR="000A0335" w:rsidRPr="00001F7D">
        <w:rPr>
          <w:rFonts w:eastAsia="PT Astra Serif"/>
          <w:b/>
          <w:bCs/>
          <w:lang w:eastAsia="ru-RU"/>
        </w:rPr>
        <w:t xml:space="preserve">Прием заявления и документов и (или) информации, 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001F7D">
        <w:rPr>
          <w:rFonts w:eastAsia="PT Astra Serif"/>
          <w:b/>
          <w:bCs/>
          <w:lang w:eastAsia="ru-RU"/>
        </w:rPr>
        <w:t>необходимых</w:t>
      </w:r>
      <w:proofErr w:type="gramEnd"/>
      <w:r w:rsidRPr="00001F7D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3.2.1. </w:t>
      </w:r>
      <w:r w:rsidR="000A0335" w:rsidRPr="00001F7D">
        <w:rPr>
          <w:rFonts w:eastAsia="PT Astra Serif"/>
          <w:lang w:eastAsia="ru-RU"/>
        </w:rPr>
        <w:t xml:space="preserve">Представление заявителем документов и заявления в соответствии с формой, предусмотренной </w:t>
      </w:r>
      <w:r w:rsidR="00E92EE0" w:rsidRPr="00001F7D">
        <w:rPr>
          <w:rFonts w:eastAsia="PT Astra Serif"/>
          <w:lang w:eastAsia="ru-RU"/>
        </w:rPr>
        <w:t>в приложениях</w:t>
      </w:r>
      <w:r w:rsidR="000A0335" w:rsidRPr="00001F7D">
        <w:rPr>
          <w:rFonts w:eastAsia="PT Astra Serif"/>
          <w:lang w:eastAsia="ru-RU"/>
        </w:rPr>
        <w:t xml:space="preserve"> № </w:t>
      </w:r>
      <w:r w:rsidR="00E92EE0" w:rsidRPr="00001F7D">
        <w:rPr>
          <w:rFonts w:eastAsia="PT Astra Serif"/>
          <w:lang w:eastAsia="ru-RU"/>
        </w:rPr>
        <w:t>3</w:t>
      </w:r>
      <w:r w:rsidR="000A0335" w:rsidRPr="00001F7D">
        <w:rPr>
          <w:rFonts w:eastAsia="PT Astra Serif"/>
          <w:lang w:eastAsia="ru-RU"/>
        </w:rPr>
        <w:t xml:space="preserve"> к настоящему Административному регламенту, осуществляется почтовым отправлением, при личном обращении в муниципальный архив, посредством электронной почты, посредством </w:t>
      </w:r>
      <w:r w:rsidR="00E92EE0"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возможности), на официальном сайте Администрации в сети «Интернет» (при наличии технической возможности).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3.2.2. </w:t>
      </w:r>
      <w:r w:rsidR="008874EF" w:rsidRPr="00001F7D">
        <w:rPr>
          <w:rFonts w:eastAsia="PT Astra Serif"/>
          <w:lang w:eastAsia="ru-RU"/>
        </w:rPr>
        <w:t> </w:t>
      </w:r>
      <w:r w:rsidR="000A0335" w:rsidRPr="00001F7D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  <w:r w:rsidR="00B562A4" w:rsidRPr="00001F7D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Pr="00001F7D">
        <w:rPr>
          <w:rFonts w:eastAsia="PT Astra Serif"/>
          <w:lang w:eastAsia="ru-RU"/>
        </w:rPr>
        <w:t>4</w:t>
      </w:r>
      <w:r w:rsidR="00443870" w:rsidRPr="00001F7D">
        <w:rPr>
          <w:rFonts w:eastAsia="PT Astra Serif"/>
          <w:lang w:eastAsia="ru-RU"/>
        </w:rPr>
        <w:t xml:space="preserve"> </w:t>
      </w:r>
      <w:r w:rsidR="00B562A4" w:rsidRPr="00001F7D">
        <w:rPr>
          <w:rFonts w:eastAsia="PT Astra Serif"/>
          <w:lang w:eastAsia="ru-RU"/>
        </w:rPr>
        <w:t>к настоящему Административному регламенту</w:t>
      </w:r>
      <w:r w:rsidR="000A0335" w:rsidRPr="00001F7D">
        <w:rPr>
          <w:rFonts w:eastAsia="PT Astra Serif"/>
          <w:lang w:eastAsia="ru-RU"/>
        </w:rPr>
        <w:t>: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001F7D">
        <w:rPr>
          <w:rFonts w:eastAsia="PT Astra Serif"/>
          <w:lang w:eastAsia="ru-RU"/>
        </w:rPr>
        <w:t>а) </w:t>
      </w:r>
      <w:r w:rsidR="000A0335" w:rsidRPr="00001F7D">
        <w:rPr>
          <w:rFonts w:eastAsia="PT Astra Serif"/>
          <w:lang w:eastAsia="ru-RU"/>
        </w:rPr>
        <w:t>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</w:r>
      <w:proofErr w:type="gramEnd"/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 документ, подтверждающий пол</w:t>
      </w:r>
      <w:r w:rsidR="00443870" w:rsidRPr="00001F7D">
        <w:rPr>
          <w:rFonts w:eastAsia="PT Astra Serif"/>
          <w:lang w:eastAsia="ru-RU"/>
        </w:rPr>
        <w:t>номочия представителя заявителя:</w:t>
      </w:r>
      <w:r w:rsidRPr="00001F7D">
        <w:rPr>
          <w:rFonts w:eastAsia="PT Astra Serif"/>
          <w:lang w:eastAsia="ru-RU"/>
        </w:rPr>
        <w:t xml:space="preserve">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</w:t>
      </w:r>
      <w:proofErr w:type="gramStart"/>
      <w:r w:rsidRPr="00001F7D">
        <w:rPr>
          <w:rFonts w:eastAsia="PT Astra Serif"/>
          <w:lang w:eastAsia="ru-RU"/>
        </w:rPr>
        <w:t>скан-копии</w:t>
      </w:r>
      <w:proofErr w:type="gramEnd"/>
      <w:r w:rsidRPr="00001F7D">
        <w:rPr>
          <w:rFonts w:eastAsia="PT Astra Serif"/>
          <w:lang w:eastAsia="ru-RU"/>
        </w:rPr>
        <w:t xml:space="preserve"> документа; посредством электронной почты: скан-копия документа; почтовым отправлением: скан-копия бумажного документа; посредством </w:t>
      </w:r>
      <w:r w:rsidR="00E92EE0" w:rsidRPr="00001F7D">
        <w:rPr>
          <w:rFonts w:eastAsia="PT Astra Serif"/>
          <w:lang w:eastAsia="ru-RU"/>
        </w:rPr>
        <w:t>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возможности): скан-копия бумажного документа; на официальном сайте Администрации в сети «Интернет» (при наличии технической возможности): скан-копия бумажного документа). 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3.2.3. </w:t>
      </w:r>
      <w:r w:rsidR="000A0335" w:rsidRPr="00001F7D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562A4" w:rsidRPr="00001F7D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="00D20F42" w:rsidRPr="00001F7D">
        <w:rPr>
          <w:rFonts w:eastAsia="PT Astra Serif"/>
          <w:lang w:eastAsia="ru-RU"/>
        </w:rPr>
        <w:t xml:space="preserve"> </w:t>
      </w:r>
      <w:r w:rsidRPr="00001F7D">
        <w:rPr>
          <w:rFonts w:eastAsia="PT Astra Serif"/>
          <w:lang w:eastAsia="ru-RU"/>
        </w:rPr>
        <w:t>4</w:t>
      </w:r>
      <w:r w:rsidR="00B562A4" w:rsidRPr="00001F7D">
        <w:rPr>
          <w:rFonts w:eastAsia="PT Astra Serif"/>
          <w:lang w:eastAsia="ru-RU"/>
        </w:rPr>
        <w:t xml:space="preserve"> к настоящему Административному регламенту</w:t>
      </w:r>
      <w:r w:rsidR="000A0335" w:rsidRPr="00001F7D">
        <w:rPr>
          <w:rFonts w:eastAsia="PT Astra Serif"/>
          <w:lang w:eastAsia="ru-RU"/>
        </w:rPr>
        <w:t>: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001F7D">
        <w:rPr>
          <w:rFonts w:eastAsia="PT Astra Serif"/>
          <w:lang w:eastAsia="ru-RU"/>
        </w:rPr>
        <w:t xml:space="preserve">а) документы,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</w:r>
      <w:r w:rsidR="00E92EE0" w:rsidRPr="00001F7D">
        <w:rPr>
          <w:rFonts w:eastAsia="PT Astra Serif"/>
          <w:lang w:eastAsia="ru-RU"/>
        </w:rPr>
        <w:t>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</w:t>
      </w:r>
      <w:r w:rsidRPr="00001F7D">
        <w:rPr>
          <w:rFonts w:eastAsia="PT Astra Serif"/>
          <w:lang w:eastAsia="ru-RU"/>
        </w:rPr>
        <w:lastRenderedPageBreak/>
        <w:t>технической возможности): скан-копия документа; в муниципальном архиве  при личном обращении: оригинал или скан-копия документа;</w:t>
      </w:r>
      <w:proofErr w:type="gramEnd"/>
      <w:r w:rsidRPr="00001F7D">
        <w:rPr>
          <w:rFonts w:eastAsia="PT Astra Serif"/>
          <w:lang w:eastAsia="ru-RU"/>
        </w:rPr>
        <w:t xml:space="preserve"> посредством электронной почты: скан-копия документа; почтовым отправлением: скан-копия документа);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 документы, подтверждающие родство (один из документов по выбору заявителя):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свидетельство о браке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свидетельство о рождении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иной документ, подтверждающий родство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свидетельство об усыновлении (удочерении) детей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свидетельство об установлении отцовства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- </w:t>
      </w:r>
      <w:r w:rsidR="000A0335" w:rsidRPr="00001F7D">
        <w:rPr>
          <w:rFonts w:eastAsia="PT Astra Serif"/>
          <w:lang w:eastAsia="ru-RU"/>
        </w:rPr>
        <w:t xml:space="preserve">решение суда об установлении факта родственных отношений (при подаче заявления посредством </w:t>
      </w:r>
      <w:r w:rsidRPr="00001F7D">
        <w:rPr>
          <w:rFonts w:eastAsia="PT Astra Serif"/>
          <w:lang w:eastAsia="ru-RU"/>
        </w:rPr>
        <w:t>ЕПГУ</w:t>
      </w:r>
      <w:r w:rsidR="000A0335" w:rsidRPr="00001F7D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документа). 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3.2.4</w:t>
      </w:r>
      <w:r w:rsidR="000A0335" w:rsidRPr="00001F7D">
        <w:rPr>
          <w:rFonts w:eastAsia="PT Astra Serif"/>
          <w:lang w:eastAsia="ru-RU"/>
        </w:rPr>
        <w:t xml:space="preserve">. Способами установления личности (идентификации) заявителя при взаимодействии с заявителями являются: 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а) </w:t>
      </w:r>
      <w:r w:rsidR="000A0335" w:rsidRPr="00001F7D">
        <w:rPr>
          <w:rFonts w:eastAsia="PT Astra Serif"/>
          <w:lang w:eastAsia="ru-RU"/>
        </w:rPr>
        <w:t xml:space="preserve">почтовым отправлением – копии документа, удостоверяющего личность заявителя, документа, подтверждающего полномочия представителя заявителя; 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 </w:t>
      </w:r>
      <w:r w:rsidR="000A0335" w:rsidRPr="00001F7D">
        <w:rPr>
          <w:rFonts w:eastAsia="PT Astra Serif"/>
          <w:lang w:eastAsia="ru-RU"/>
        </w:rPr>
        <w:t xml:space="preserve">в муниципальном архиве при личном обращении – документ, удостоверяющий личность заявителя, документ, подтверждающий полномочия представителя заявителя; 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в) </w:t>
      </w:r>
      <w:r w:rsidR="000A0335" w:rsidRPr="00001F7D">
        <w:rPr>
          <w:rFonts w:eastAsia="PT Astra Serif"/>
          <w:lang w:eastAsia="ru-RU"/>
        </w:rPr>
        <w:t xml:space="preserve">посредством электронной почты – копии документа, удостоверяющего личность заявителя, документа, подтверждающего полномочия представителя заявителя; 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6"/>
          <w:lang w:eastAsia="ru-RU"/>
        </w:rPr>
      </w:pPr>
      <w:r w:rsidRPr="00001F7D">
        <w:rPr>
          <w:rFonts w:eastAsia="PT Astra Serif"/>
          <w:spacing w:val="-6"/>
          <w:lang w:eastAsia="ru-RU"/>
        </w:rPr>
        <w:t>г) </w:t>
      </w:r>
      <w:r w:rsidR="000A0335" w:rsidRPr="00001F7D">
        <w:rPr>
          <w:rFonts w:eastAsia="PT Astra Serif"/>
          <w:spacing w:val="-6"/>
          <w:lang w:eastAsia="ru-RU"/>
        </w:rPr>
        <w:t xml:space="preserve">посредством </w:t>
      </w:r>
      <w:r w:rsidR="000D556A" w:rsidRPr="00001F7D">
        <w:rPr>
          <w:rFonts w:eastAsia="PT Astra Serif"/>
          <w:spacing w:val="-6"/>
          <w:lang w:eastAsia="ru-RU"/>
        </w:rPr>
        <w:t>ЕПГУ</w:t>
      </w:r>
      <w:r w:rsidR="000A0335" w:rsidRPr="00001F7D">
        <w:rPr>
          <w:rFonts w:eastAsia="PT Astra Serif"/>
          <w:spacing w:val="-6"/>
          <w:lang w:eastAsia="ru-RU"/>
        </w:rPr>
        <w:t xml:space="preserve"> (при наличии технической возможности); </w:t>
      </w:r>
    </w:p>
    <w:p w:rsidR="000A0335" w:rsidRPr="00001F7D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001F7D">
        <w:rPr>
          <w:rFonts w:eastAsia="PT Astra Serif"/>
          <w:lang w:eastAsia="ru-RU"/>
        </w:rPr>
        <w:t>д) </w:t>
      </w:r>
      <w:r w:rsidR="000A0335" w:rsidRPr="00001F7D">
        <w:rPr>
          <w:rFonts w:eastAsia="PT Astra Serif"/>
          <w:lang w:eastAsia="ru-RU"/>
        </w:rPr>
        <w:t xml:space="preserve">на официальном сайте Администрации в сети «Интернет» (при наличии технической возможности) - копии документа, удостоверяющего личность </w:t>
      </w:r>
      <w:r w:rsidR="000A0335" w:rsidRPr="00001F7D">
        <w:rPr>
          <w:rFonts w:eastAsia="PT Astra Serif"/>
          <w:spacing w:val="-4"/>
          <w:lang w:eastAsia="ru-RU"/>
        </w:rPr>
        <w:t>заявителя, документа, подтверждающего полномочия представителя заявителя.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lastRenderedPageBreak/>
        <w:t>3.2.5.</w:t>
      </w:r>
      <w:r w:rsidR="000A0335" w:rsidRPr="00001F7D">
        <w:rPr>
          <w:rFonts w:eastAsia="PT Astra Serif"/>
          <w:lang w:eastAsia="ru-RU"/>
        </w:rPr>
        <w:t xml:space="preserve"> Основания для отказа в приеме заявления и документов законодательством Российской Федерации не предусмотрены.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3.2.6. </w:t>
      </w:r>
      <w:r w:rsidR="000A0335" w:rsidRPr="00001F7D">
        <w:rPr>
          <w:rFonts w:eastAsia="PT Astra Serif"/>
          <w:lang w:eastAsia="ru-RU"/>
        </w:rPr>
        <w:t>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0A0335" w:rsidRPr="00001F7D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3.2.7.</w:t>
      </w:r>
      <w:r w:rsidR="000A0335" w:rsidRPr="00001F7D">
        <w:rPr>
          <w:rFonts w:eastAsia="PT Astra Serif"/>
          <w:lang w:eastAsia="ru-RU"/>
        </w:rPr>
        <w:t xml:space="preserve"> Срок регистрации заявления и документов, необходимых для пре</w:t>
      </w:r>
      <w:r w:rsidR="00443870" w:rsidRPr="00001F7D">
        <w:rPr>
          <w:rFonts w:eastAsia="PT Astra Serif"/>
          <w:lang w:eastAsia="ru-RU"/>
        </w:rPr>
        <w:t>доставления Услуги, составляет 3</w:t>
      </w:r>
      <w:r w:rsidR="000A0335" w:rsidRPr="00001F7D">
        <w:rPr>
          <w:rFonts w:eastAsia="PT Astra Serif"/>
          <w:lang w:eastAsia="ru-RU"/>
        </w:rPr>
        <w:t xml:space="preserve"> рабочих дня. </w:t>
      </w:r>
    </w:p>
    <w:p w:rsidR="008874EF" w:rsidRPr="00001F7D" w:rsidRDefault="008874EF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90222D" w:rsidRPr="00001F7D" w:rsidRDefault="00E92EE0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3.3. </w:t>
      </w:r>
      <w:r w:rsidR="000A0335" w:rsidRPr="00001F7D">
        <w:rPr>
          <w:rFonts w:eastAsia="PT Astra Serif"/>
          <w:b/>
          <w:bCs/>
          <w:lang w:eastAsia="ru-RU"/>
        </w:rPr>
        <w:t xml:space="preserve">Принятие решения о предоставлении 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>(об отказе в предоставлении) Услуги</w:t>
      </w:r>
    </w:p>
    <w:p w:rsidR="000A0335" w:rsidRPr="00001F7D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0D556A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3.3.1</w:t>
      </w:r>
      <w:r w:rsidR="000A0335" w:rsidRPr="00001F7D">
        <w:rPr>
          <w:rFonts w:eastAsia="PT Astra Serif"/>
          <w:lang w:eastAsia="ru-RU"/>
        </w:rPr>
        <w:t>. Муниципальный архив отказывает заявителю в предоставлении Услуги при наличии следующих оснований</w:t>
      </w:r>
      <w:r w:rsidR="00CA6453" w:rsidRPr="00001F7D">
        <w:rPr>
          <w:rFonts w:eastAsia="PT Astra Serif"/>
          <w:lang w:eastAsia="ru-RU"/>
        </w:rPr>
        <w:t xml:space="preserve"> в соответствии с формой, предусмотренной в приложении </w:t>
      </w:r>
      <w:r w:rsidR="007541FD" w:rsidRPr="00001F7D">
        <w:rPr>
          <w:rFonts w:eastAsia="PT Astra Serif"/>
          <w:lang w:eastAsia="ru-RU"/>
        </w:rPr>
        <w:t>№ 5</w:t>
      </w:r>
      <w:r w:rsidR="00CA6453" w:rsidRPr="00001F7D">
        <w:rPr>
          <w:rFonts w:eastAsia="PT Astra Serif"/>
          <w:lang w:eastAsia="ru-RU"/>
        </w:rPr>
        <w:t xml:space="preserve"> к настоящему Административному регламенту:</w:t>
      </w:r>
      <w:r w:rsidR="000A0335" w:rsidRPr="00001F7D">
        <w:rPr>
          <w:rFonts w:eastAsia="PT Astra Serif"/>
          <w:lang w:eastAsia="ru-RU"/>
        </w:rPr>
        <w:t xml:space="preserve"> 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а) запросы заявителей не содержат наименования юридического лица (для гражданина - ФИО), почтового адреса, либо адреса электронной почты;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 отсутствие в запросе заявителя необходимых сведений для проведения поисковой работы;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в) текст письменного запроса не поддается прочтению; 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г) ответ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д) запрос подан через представителя, чьи полномочия не удостоверены в установленном законом порядке;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 xml:space="preserve">е) отсутствие удостоверяющих документов при личном приеме. </w:t>
      </w:r>
    </w:p>
    <w:p w:rsidR="000A0335" w:rsidRPr="00001F7D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3.3.2</w:t>
      </w:r>
      <w:r w:rsidR="000A0335" w:rsidRPr="00001F7D">
        <w:rPr>
          <w:rFonts w:eastAsia="PT Astra Serif"/>
          <w:lang w:eastAsia="ru-RU"/>
        </w:rPr>
        <w:t>. Принятие решения о предоставлении Услуги осуществ</w:t>
      </w:r>
      <w:r w:rsidR="00443870" w:rsidRPr="00001F7D">
        <w:rPr>
          <w:rFonts w:eastAsia="PT Astra Serif"/>
          <w:lang w:eastAsia="ru-RU"/>
        </w:rPr>
        <w:t>ляется в срок, не превышающий 30</w:t>
      </w:r>
      <w:r w:rsidR="000A0335" w:rsidRPr="00001F7D">
        <w:rPr>
          <w:rFonts w:eastAsia="PT Astra Serif"/>
          <w:lang w:eastAsia="ru-RU"/>
        </w:rPr>
        <w:t xml:space="preserve"> рабочих дней со дня получения всех сведений, необходимых для принятия решения.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7541F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3.4. </w:t>
      </w:r>
      <w:r w:rsidR="000A0335" w:rsidRPr="00001F7D">
        <w:rPr>
          <w:rFonts w:eastAsia="PT Astra Serif"/>
          <w:b/>
          <w:bCs/>
          <w:lang w:eastAsia="ru-RU"/>
        </w:rPr>
        <w:t xml:space="preserve">Предоставление результата Услуги </w:t>
      </w:r>
    </w:p>
    <w:p w:rsidR="0090222D" w:rsidRPr="00001F7D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:rsidR="000A0335" w:rsidRPr="00001F7D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3.4.1</w:t>
      </w:r>
      <w:r w:rsidR="000A0335" w:rsidRPr="00001F7D">
        <w:rPr>
          <w:rFonts w:eastAsia="PT Astra Serif"/>
          <w:lang w:eastAsia="ru-RU"/>
        </w:rPr>
        <w:t>. Способы получения результата предоставления Услуги: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а)</w:t>
      </w:r>
      <w:r w:rsidR="008874EF" w:rsidRPr="00001F7D">
        <w:rPr>
          <w:rFonts w:eastAsia="PT Astra Serif"/>
          <w:lang w:eastAsia="ru-RU"/>
        </w:rPr>
        <w:t> </w:t>
      </w:r>
      <w:r w:rsidRPr="00001F7D">
        <w:rPr>
          <w:rFonts w:eastAsia="PT Astra Serif"/>
          <w:lang w:eastAsia="ru-RU"/>
        </w:rPr>
        <w:t>почтовым отправлением, посредством электр</w:t>
      </w:r>
      <w:r w:rsidR="00E92EE0" w:rsidRPr="00001F7D">
        <w:rPr>
          <w:rFonts w:eastAsia="PT Astra Serif"/>
          <w:lang w:eastAsia="ru-RU"/>
        </w:rPr>
        <w:t>онной почты, посредством ЕПГУ</w:t>
      </w:r>
      <w:r w:rsidRPr="00001F7D">
        <w:rPr>
          <w:rFonts w:eastAsia="PT Astra Serif"/>
          <w:lang w:eastAsia="ru-RU"/>
        </w:rPr>
        <w:t xml:space="preserve"> портала (при наличии технической возможности), при личном обращении в муниципальный архив – архивная справка;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б)</w:t>
      </w:r>
      <w:r w:rsidR="008874EF" w:rsidRPr="00001F7D">
        <w:rPr>
          <w:rFonts w:eastAsia="PT Astra Serif"/>
          <w:lang w:eastAsia="ru-RU"/>
        </w:rPr>
        <w:t> </w:t>
      </w:r>
      <w:r w:rsidRPr="00001F7D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001F7D">
        <w:rPr>
          <w:rFonts w:eastAsia="PT Astra Serif"/>
          <w:lang w:eastAsia="ru-RU"/>
        </w:rPr>
        <w:t>чты, посредством 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архивная выписка;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в)</w:t>
      </w:r>
      <w:r w:rsidR="008874EF" w:rsidRPr="00001F7D">
        <w:rPr>
          <w:rFonts w:eastAsia="PT Astra Serif"/>
          <w:lang w:eastAsia="ru-RU"/>
        </w:rPr>
        <w:t> </w:t>
      </w:r>
      <w:r w:rsidRPr="00001F7D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001F7D">
        <w:rPr>
          <w:rFonts w:eastAsia="PT Astra Serif"/>
          <w:lang w:eastAsia="ru-RU"/>
        </w:rPr>
        <w:t>чты, посредством 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архивная копия;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г)</w:t>
      </w:r>
      <w:r w:rsidR="008874EF" w:rsidRPr="00001F7D">
        <w:rPr>
          <w:rFonts w:eastAsia="PT Astra Serif"/>
          <w:lang w:eastAsia="ru-RU"/>
        </w:rPr>
        <w:t> </w:t>
      </w:r>
      <w:r w:rsidRPr="00001F7D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001F7D">
        <w:rPr>
          <w:rFonts w:eastAsia="PT Astra Serif"/>
          <w:lang w:eastAsia="ru-RU"/>
        </w:rPr>
        <w:t>чты, посредством 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информационное письмо;</w:t>
      </w:r>
    </w:p>
    <w:p w:rsidR="000A0335" w:rsidRPr="00001F7D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д)</w:t>
      </w:r>
      <w:r w:rsidR="008874EF" w:rsidRPr="00001F7D">
        <w:rPr>
          <w:rFonts w:eastAsia="PT Astra Serif"/>
          <w:lang w:eastAsia="ru-RU"/>
        </w:rPr>
        <w:t> </w:t>
      </w:r>
      <w:r w:rsidRPr="00001F7D">
        <w:rPr>
          <w:rFonts w:eastAsia="PT Astra Serif"/>
          <w:lang w:eastAsia="ru-RU"/>
        </w:rPr>
        <w:t>почтовым отправлением, посредством электронной почты, поср</w:t>
      </w:r>
      <w:r w:rsidR="00E92EE0" w:rsidRPr="00001F7D">
        <w:rPr>
          <w:rFonts w:eastAsia="PT Astra Serif"/>
          <w:lang w:eastAsia="ru-RU"/>
        </w:rPr>
        <w:t>едством ЕПГУ</w:t>
      </w:r>
      <w:r w:rsidRPr="00001F7D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уведомление об отказе в предоставлении Услуги.</w:t>
      </w:r>
    </w:p>
    <w:p w:rsidR="000A0335" w:rsidRPr="00001F7D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3.4.2</w:t>
      </w:r>
      <w:r w:rsidR="000A0335" w:rsidRPr="00001F7D">
        <w:rPr>
          <w:rFonts w:eastAsia="PT Astra Serif"/>
          <w:lang w:eastAsia="ru-RU"/>
        </w:rPr>
        <w:t>.</w:t>
      </w:r>
      <w:r w:rsidR="008874EF" w:rsidRPr="00001F7D">
        <w:rPr>
          <w:rFonts w:eastAsia="PT Astra Serif"/>
          <w:lang w:eastAsia="ru-RU"/>
        </w:rPr>
        <w:t> </w:t>
      </w:r>
      <w:r w:rsidR="000A0335" w:rsidRPr="00001F7D">
        <w:rPr>
          <w:rFonts w:eastAsia="PT Astra Serif"/>
          <w:lang w:eastAsia="ru-RU"/>
        </w:rPr>
        <w:t>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 w:rsidR="000A0335" w:rsidRPr="00001F7D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3.4.3</w:t>
      </w:r>
      <w:r w:rsidR="000A0335" w:rsidRPr="00001F7D">
        <w:rPr>
          <w:rFonts w:eastAsia="PT Astra Serif"/>
          <w:lang w:eastAsia="ru-RU"/>
        </w:rPr>
        <w:t xml:space="preserve">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</w:t>
      </w:r>
      <w:r w:rsidR="000A0335" w:rsidRPr="00001F7D">
        <w:rPr>
          <w:rFonts w:eastAsia="PT Astra Serif"/>
          <w:lang w:eastAsia="ru-RU"/>
        </w:rPr>
        <w:lastRenderedPageBreak/>
        <w:t>включая индивидуальных предпринимателей) либо места нахожд</w:t>
      </w:r>
      <w:r w:rsidRPr="00001F7D">
        <w:rPr>
          <w:rFonts w:eastAsia="PT Astra Serif"/>
          <w:lang w:eastAsia="ru-RU"/>
        </w:rPr>
        <w:t>ения (для юридических лиц).</w:t>
      </w:r>
    </w:p>
    <w:p w:rsidR="000A0335" w:rsidRPr="00001F7D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001F7D">
        <w:rPr>
          <w:rFonts w:eastAsia="PT Astra Serif"/>
          <w:lang w:eastAsia="ru-RU"/>
        </w:rPr>
        <w:t>3.4.4</w:t>
      </w:r>
      <w:r w:rsidR="000A0335" w:rsidRPr="00001F7D">
        <w:rPr>
          <w:rFonts w:eastAsia="PT Astra Serif"/>
          <w:lang w:eastAsia="ru-RU"/>
        </w:rPr>
        <w:t>. 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A45B2A" w:rsidRPr="00001F7D" w:rsidRDefault="00A45B2A" w:rsidP="00001F7D">
      <w:pPr>
        <w:tabs>
          <w:tab w:val="left" w:pos="1276"/>
        </w:tabs>
        <w:suppressAutoHyphens w:val="0"/>
        <w:ind w:firstLine="709"/>
        <w:contextualSpacing/>
        <w:jc w:val="both"/>
        <w:rPr>
          <w:rFonts w:eastAsia="PT Astra Serif"/>
          <w:lang w:eastAsia="en-US"/>
        </w:rPr>
      </w:pPr>
    </w:p>
    <w:p w:rsidR="00A45B2A" w:rsidRPr="00001F7D" w:rsidRDefault="007541FD" w:rsidP="00001F7D">
      <w:pPr>
        <w:shd w:val="clear" w:color="auto" w:fill="FBFBFB"/>
        <w:suppressAutoHyphens w:val="0"/>
        <w:ind w:firstLine="709"/>
        <w:jc w:val="center"/>
        <w:rPr>
          <w:color w:val="000000"/>
          <w:lang w:eastAsia="ru-RU"/>
        </w:rPr>
      </w:pPr>
      <w:r w:rsidRPr="00001F7D">
        <w:rPr>
          <w:b/>
          <w:color w:val="000000"/>
          <w:lang w:eastAsia="ru-RU"/>
        </w:rPr>
        <w:t xml:space="preserve">3.5. </w:t>
      </w:r>
      <w:r w:rsidR="00A45B2A" w:rsidRPr="00001F7D">
        <w:rPr>
          <w:b/>
          <w:color w:val="000000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  <w:r w:rsidR="00A45B2A" w:rsidRPr="00001F7D">
        <w:rPr>
          <w:color w:val="000000"/>
          <w:lang w:eastAsia="ru-RU"/>
        </w:rPr>
        <w:t xml:space="preserve"> </w:t>
      </w:r>
    </w:p>
    <w:p w:rsidR="007541FD" w:rsidRPr="00001F7D" w:rsidRDefault="007541FD" w:rsidP="00001F7D">
      <w:pPr>
        <w:shd w:val="clear" w:color="auto" w:fill="FBFBFB"/>
        <w:suppressAutoHyphens w:val="0"/>
        <w:ind w:firstLine="709"/>
        <w:jc w:val="center"/>
        <w:rPr>
          <w:color w:val="000000"/>
          <w:lang w:eastAsia="ru-RU"/>
        </w:rPr>
      </w:pPr>
    </w:p>
    <w:p w:rsidR="00A45B2A" w:rsidRPr="00001F7D" w:rsidRDefault="007541FD" w:rsidP="00001F7D">
      <w:pPr>
        <w:widowControl w:val="0"/>
        <w:suppressAutoHyphens w:val="0"/>
        <w:autoSpaceDE w:val="0"/>
        <w:autoSpaceDN w:val="0"/>
        <w:ind w:firstLine="709"/>
        <w:jc w:val="both"/>
        <w:rPr>
          <w:lang w:eastAsia="en-US"/>
        </w:rPr>
      </w:pPr>
      <w:r w:rsidRPr="00001F7D">
        <w:rPr>
          <w:lang w:eastAsia="en-US"/>
        </w:rPr>
        <w:tab/>
      </w:r>
      <w:r w:rsidR="00A45B2A" w:rsidRPr="00001F7D">
        <w:rPr>
          <w:lang w:eastAsia="en-US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</w:t>
      </w:r>
      <w:r w:rsidR="00E92EE0" w:rsidRPr="00001F7D">
        <w:rPr>
          <w:lang w:eastAsia="en-US"/>
        </w:rPr>
        <w:t>ЕПГУ</w:t>
      </w:r>
      <w:r w:rsidR="00A45B2A" w:rsidRPr="00001F7D">
        <w:rPr>
          <w:lang w:eastAsia="en-US"/>
        </w:rPr>
        <w:t>, посредством почтовой связи и (или) по адресу электронной почты, указанному в заявлении, по выбору заявителя.</w:t>
      </w:r>
    </w:p>
    <w:p w:rsidR="0090222D" w:rsidRPr="00001F7D" w:rsidRDefault="0090222D" w:rsidP="00001F7D">
      <w:pPr>
        <w:suppressAutoHyphens w:val="0"/>
        <w:ind w:firstLine="709"/>
        <w:rPr>
          <w:rFonts w:eastAsia="PT Astra Serif"/>
          <w:lang w:eastAsia="en-US"/>
        </w:rPr>
      </w:pPr>
    </w:p>
    <w:p w:rsidR="001E6E91" w:rsidRPr="00001F7D" w:rsidRDefault="001E6E91" w:rsidP="00001F7D">
      <w:pPr>
        <w:suppressAutoHyphens w:val="0"/>
        <w:ind w:firstLine="709"/>
        <w:rPr>
          <w:rFonts w:eastAsia="PT Astra Serif"/>
          <w:lang w:eastAsia="en-US"/>
        </w:rPr>
      </w:pPr>
    </w:p>
    <w:p w:rsidR="001E6E91" w:rsidRDefault="001E6E91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001F7D" w:rsidRPr="00001F7D" w:rsidRDefault="00001F7D" w:rsidP="00001F7D">
      <w:pPr>
        <w:suppressAutoHyphens w:val="0"/>
        <w:rPr>
          <w:rFonts w:eastAsia="PT Astra Serif"/>
          <w:lang w:eastAsia="en-US"/>
        </w:rPr>
      </w:pPr>
    </w:p>
    <w:p w:rsidR="001E6E91" w:rsidRPr="00001F7D" w:rsidRDefault="001E6E91" w:rsidP="00001F7D">
      <w:pPr>
        <w:suppressAutoHyphens w:val="0"/>
        <w:rPr>
          <w:rFonts w:eastAsia="PT Astra Serif"/>
          <w:lang w:eastAsia="en-US"/>
        </w:rPr>
      </w:pPr>
    </w:p>
    <w:p w:rsidR="001E6E91" w:rsidRPr="00001F7D" w:rsidRDefault="001E6E91" w:rsidP="00001F7D">
      <w:pPr>
        <w:suppressAutoHyphens w:val="0"/>
        <w:rPr>
          <w:rFonts w:eastAsia="PT Astra Serif"/>
          <w:lang w:eastAsia="en-US"/>
        </w:rPr>
      </w:pPr>
    </w:p>
    <w:tbl>
      <w:tblPr>
        <w:tblStyle w:val="af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13757D" w:rsidRPr="00001F7D" w:rsidTr="00001F7D">
        <w:tc>
          <w:tcPr>
            <w:tcW w:w="3652" w:type="dxa"/>
          </w:tcPr>
          <w:p w:rsidR="0013757D" w:rsidRPr="00001F7D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6379" w:type="dxa"/>
          </w:tcPr>
          <w:p w:rsidR="0013757D" w:rsidRPr="00001F7D" w:rsidRDefault="00067C82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Приложение № 1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к административному регламенту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предоставления муниципальной услуги</w:t>
            </w:r>
          </w:p>
          <w:p w:rsidR="0013757D" w:rsidRPr="00001F7D" w:rsidRDefault="0013757D" w:rsidP="00001F7D">
            <w:pPr>
              <w:suppressAutoHyphens w:val="0"/>
              <w:jc w:val="center"/>
              <w:rPr>
                <w:rFonts w:ascii="Times New Roman" w:eastAsia="PT Astra Serif" w:hAnsi="Times New Roman"/>
                <w:lang w:eastAsia="en-US"/>
              </w:rPr>
            </w:pPr>
            <w:r w:rsidRPr="00001F7D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:rsidR="001E6E91" w:rsidRPr="00001F7D" w:rsidRDefault="001E6E91" w:rsidP="00001F7D">
      <w:pPr>
        <w:suppressAutoHyphens w:val="0"/>
        <w:jc w:val="right"/>
        <w:rPr>
          <w:rFonts w:eastAsia="PT Astra Serif"/>
          <w:lang w:eastAsia="en-US"/>
        </w:rPr>
      </w:pPr>
    </w:p>
    <w:p w:rsidR="00A45B2A" w:rsidRPr="00001F7D" w:rsidRDefault="00A45B2A" w:rsidP="00001F7D">
      <w:pPr>
        <w:widowControl w:val="0"/>
        <w:suppressAutoHyphens w:val="0"/>
        <w:autoSpaceDE w:val="0"/>
        <w:autoSpaceDN w:val="0"/>
        <w:jc w:val="center"/>
        <w:rPr>
          <w:b/>
          <w:lang w:eastAsia="en-US"/>
        </w:rPr>
      </w:pPr>
      <w:r w:rsidRPr="00001F7D">
        <w:rPr>
          <w:b/>
          <w:lang w:eastAsia="en-US"/>
        </w:rPr>
        <w:t>Перечень</w:t>
      </w:r>
      <w:r w:rsidRPr="00001F7D">
        <w:rPr>
          <w:b/>
          <w:spacing w:val="-5"/>
          <w:lang w:eastAsia="en-US"/>
        </w:rPr>
        <w:t xml:space="preserve"> </w:t>
      </w:r>
      <w:r w:rsidRPr="00001F7D">
        <w:rPr>
          <w:b/>
          <w:lang w:eastAsia="en-US"/>
        </w:rPr>
        <w:t>условных</w:t>
      </w:r>
      <w:r w:rsidRPr="00001F7D">
        <w:rPr>
          <w:b/>
          <w:spacing w:val="-4"/>
          <w:lang w:eastAsia="en-US"/>
        </w:rPr>
        <w:t xml:space="preserve"> </w:t>
      </w:r>
      <w:r w:rsidRPr="00001F7D">
        <w:rPr>
          <w:b/>
          <w:lang w:eastAsia="en-US"/>
        </w:rPr>
        <w:t>обозначений</w:t>
      </w:r>
      <w:r w:rsidRPr="00001F7D">
        <w:rPr>
          <w:b/>
          <w:spacing w:val="-5"/>
          <w:lang w:eastAsia="en-US"/>
        </w:rPr>
        <w:t xml:space="preserve"> </w:t>
      </w:r>
      <w:r w:rsidRPr="00001F7D">
        <w:rPr>
          <w:b/>
          <w:lang w:eastAsia="en-US"/>
        </w:rPr>
        <w:t>и</w:t>
      </w:r>
      <w:r w:rsidRPr="00001F7D">
        <w:rPr>
          <w:b/>
          <w:spacing w:val="-4"/>
          <w:lang w:eastAsia="en-US"/>
        </w:rPr>
        <w:t xml:space="preserve"> </w:t>
      </w:r>
      <w:r w:rsidRPr="00001F7D">
        <w:rPr>
          <w:b/>
          <w:spacing w:val="-2"/>
          <w:lang w:eastAsia="en-US"/>
        </w:rPr>
        <w:t>сокращений</w:t>
      </w:r>
    </w:p>
    <w:p w:rsidR="00A45B2A" w:rsidRPr="00001F7D" w:rsidRDefault="00A45B2A" w:rsidP="00001F7D">
      <w:pPr>
        <w:widowControl w:val="0"/>
        <w:suppressAutoHyphens w:val="0"/>
        <w:autoSpaceDE w:val="0"/>
        <w:autoSpaceDN w:val="0"/>
        <w:rPr>
          <w:b/>
          <w:lang w:eastAsia="en-US"/>
        </w:rPr>
      </w:pPr>
    </w:p>
    <w:tbl>
      <w:tblPr>
        <w:tblStyle w:val="TableNormal"/>
        <w:tblW w:w="9781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7372"/>
      </w:tblGrid>
      <w:tr w:rsidR="00A45B2A" w:rsidRPr="00001F7D" w:rsidTr="006153E6">
        <w:trPr>
          <w:trHeight w:val="643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001F7D">
              <w:rPr>
                <w:rFonts w:ascii="Times New Roman" w:hAnsi="Times New Roman"/>
                <w:spacing w:val="-2"/>
                <w:lang w:eastAsia="en-US"/>
              </w:rPr>
              <w:t>Услуга</w:t>
            </w:r>
            <w:proofErr w:type="spellEnd"/>
          </w:p>
        </w:tc>
        <w:tc>
          <w:tcPr>
            <w:tcW w:w="7372" w:type="dxa"/>
          </w:tcPr>
          <w:p w:rsidR="00A45B2A" w:rsidRPr="00001F7D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A45B2A" w:rsidRPr="00001F7D" w:rsidTr="0081380F">
        <w:trPr>
          <w:trHeight w:val="421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001F7D">
              <w:rPr>
                <w:rFonts w:ascii="Times New Roman" w:hAnsi="Times New Roman"/>
                <w:spacing w:val="-2"/>
                <w:lang w:eastAsia="en-US"/>
              </w:rPr>
              <w:t>Административн</w:t>
            </w:r>
            <w:proofErr w:type="spellEnd"/>
            <w:r w:rsidRPr="00001F7D">
              <w:rPr>
                <w:rFonts w:ascii="Times New Roman" w:hAnsi="Times New Roman"/>
                <w:spacing w:val="-2"/>
                <w:lang w:eastAsia="en-US"/>
              </w:rPr>
              <w:t xml:space="preserve"> </w:t>
            </w:r>
            <w:proofErr w:type="spellStart"/>
            <w:r w:rsidRPr="00001F7D">
              <w:rPr>
                <w:rFonts w:ascii="Times New Roman" w:hAnsi="Times New Roman"/>
                <w:lang w:eastAsia="en-US"/>
              </w:rPr>
              <w:t>ый</w:t>
            </w:r>
            <w:proofErr w:type="spellEnd"/>
            <w:r w:rsidRPr="00001F7D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001F7D">
              <w:rPr>
                <w:rFonts w:ascii="Times New Roman" w:hAnsi="Times New Roman"/>
                <w:lang w:eastAsia="en-US"/>
              </w:rPr>
              <w:t>регламент</w:t>
            </w:r>
            <w:proofErr w:type="spellEnd"/>
          </w:p>
        </w:tc>
        <w:tc>
          <w:tcPr>
            <w:tcW w:w="7372" w:type="dxa"/>
            <w:tcBorders>
              <w:bottom w:val="single" w:sz="6" w:space="0" w:color="000000"/>
            </w:tcBorders>
          </w:tcPr>
          <w:p w:rsidR="00A45B2A" w:rsidRPr="00001F7D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lang w:val="ru-RU" w:eastAsia="en-US"/>
              </w:rPr>
              <w:t>А</w:t>
            </w:r>
            <w:r w:rsidR="00A45B2A" w:rsidRPr="00001F7D">
              <w:rPr>
                <w:rFonts w:ascii="Times New Roman" w:hAnsi="Times New Roman"/>
                <w:lang w:val="ru-RU" w:eastAsia="en-US"/>
              </w:rPr>
              <w:t>дминистративный регламент предоставления муниципальной услуги «</w:t>
            </w:r>
            <w:r w:rsidR="00E34259" w:rsidRPr="00001F7D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A45B2A" w:rsidRPr="00001F7D" w:rsidTr="006153E6">
        <w:trPr>
          <w:trHeight w:val="638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001F7D">
              <w:rPr>
                <w:rFonts w:ascii="Times New Roman" w:hAnsi="Times New Roman"/>
                <w:spacing w:val="-2"/>
                <w:lang w:eastAsia="en-US"/>
              </w:rPr>
              <w:t>Заявитель</w:t>
            </w:r>
            <w:proofErr w:type="spellEnd"/>
          </w:p>
        </w:tc>
        <w:tc>
          <w:tcPr>
            <w:tcW w:w="7372" w:type="dxa"/>
            <w:tcBorders>
              <w:top w:val="single" w:sz="6" w:space="0" w:color="000000"/>
            </w:tcBorders>
          </w:tcPr>
          <w:p w:rsidR="00A45B2A" w:rsidRPr="00001F7D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lang w:val="ru-RU" w:eastAsia="en-US"/>
              </w:rPr>
              <w:t>юридические и физические лица либо уполномоченные представители юридических и физических лиц, обратившиеся с заявлением о предоставлении Услуги</w:t>
            </w:r>
          </w:p>
        </w:tc>
      </w:tr>
      <w:tr w:rsidR="00A45B2A" w:rsidRPr="00001F7D" w:rsidTr="006153E6">
        <w:trPr>
          <w:trHeight w:val="643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001F7D">
              <w:rPr>
                <w:rFonts w:ascii="Times New Roman" w:hAnsi="Times New Roman"/>
                <w:spacing w:val="-5"/>
                <w:lang w:eastAsia="en-US"/>
              </w:rPr>
              <w:t>МФЦ</w:t>
            </w:r>
          </w:p>
        </w:tc>
        <w:tc>
          <w:tcPr>
            <w:tcW w:w="7372" w:type="dxa"/>
          </w:tcPr>
          <w:p w:rsidR="00A45B2A" w:rsidRPr="00001F7D" w:rsidRDefault="00350FBD" w:rsidP="00001F7D">
            <w:pPr>
              <w:tabs>
                <w:tab w:val="left" w:pos="4096"/>
                <w:tab w:val="left" w:pos="6011"/>
              </w:tabs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spacing w:val="-2"/>
                <w:lang w:val="ru-RU" w:eastAsia="en-US"/>
              </w:rPr>
              <w:t>Многофункциональный</w:t>
            </w:r>
            <w:r w:rsidRPr="00001F7D">
              <w:rPr>
                <w:rFonts w:ascii="Times New Roman" w:hAnsi="Times New Roman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spacing w:val="-2"/>
                <w:lang w:val="ru-RU" w:eastAsia="en-US"/>
              </w:rPr>
              <w:t xml:space="preserve">центр </w:t>
            </w:r>
            <w:r w:rsidR="00A45B2A" w:rsidRPr="00001F7D">
              <w:rPr>
                <w:rFonts w:ascii="Times New Roman" w:hAnsi="Times New Roman"/>
                <w:spacing w:val="-2"/>
                <w:lang w:val="ru-RU" w:eastAsia="en-US"/>
              </w:rPr>
              <w:t xml:space="preserve">предоставления </w:t>
            </w:r>
            <w:r w:rsidR="00A45B2A" w:rsidRPr="00001F7D">
              <w:rPr>
                <w:rFonts w:ascii="Times New Roman" w:hAnsi="Times New Roman"/>
                <w:lang w:val="ru-RU" w:eastAsia="en-US"/>
              </w:rPr>
              <w:t xml:space="preserve">государственных и муниципальных услуг </w:t>
            </w:r>
          </w:p>
        </w:tc>
      </w:tr>
      <w:tr w:rsidR="00A45B2A" w:rsidRPr="00001F7D" w:rsidTr="006153E6">
        <w:trPr>
          <w:trHeight w:val="1287"/>
        </w:trPr>
        <w:tc>
          <w:tcPr>
            <w:tcW w:w="2409" w:type="dxa"/>
          </w:tcPr>
          <w:p w:rsidR="00A45B2A" w:rsidRPr="00001F7D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spacing w:val="-4"/>
                <w:lang w:val="ru-RU" w:eastAsia="en-US"/>
              </w:rPr>
              <w:t>ЕПГУ</w:t>
            </w:r>
          </w:p>
        </w:tc>
        <w:tc>
          <w:tcPr>
            <w:tcW w:w="7372" w:type="dxa"/>
          </w:tcPr>
          <w:p w:rsidR="00A45B2A" w:rsidRPr="00001F7D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eastAsia="PT Astra Serif" w:hAnsi="Times New Roman"/>
                <w:lang w:val="ru-RU" w:eastAsia="ru-RU"/>
              </w:rPr>
              <w:t xml:space="preserve">Федеральная государственная информационная система «Единый портал </w:t>
            </w:r>
            <w:r w:rsidRPr="00001F7D">
              <w:rPr>
                <w:rFonts w:ascii="Times New Roman" w:eastAsia="PT Astra Serif" w:hAnsi="Times New Roman"/>
                <w:spacing w:val="-4"/>
                <w:lang w:val="ru-RU" w:eastAsia="ru-RU"/>
              </w:rPr>
              <w:t xml:space="preserve">государственных и муниципальных услуг (функций)» </w:t>
            </w:r>
          </w:p>
        </w:tc>
      </w:tr>
      <w:tr w:rsidR="00A45B2A" w:rsidRPr="00001F7D" w:rsidTr="006153E6">
        <w:trPr>
          <w:trHeight w:val="643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proofErr w:type="spellStart"/>
            <w:r w:rsidRPr="00001F7D">
              <w:rPr>
                <w:rFonts w:ascii="Times New Roman" w:hAnsi="Times New Roman"/>
                <w:spacing w:val="-2"/>
                <w:lang w:eastAsia="en-US"/>
              </w:rPr>
              <w:t>Запрос</w:t>
            </w:r>
            <w:proofErr w:type="spellEnd"/>
            <w:r w:rsidR="0081380F" w:rsidRPr="00001F7D">
              <w:rPr>
                <w:rFonts w:ascii="Times New Roman" w:hAnsi="Times New Roman"/>
                <w:spacing w:val="-2"/>
                <w:lang w:val="ru-RU" w:eastAsia="en-US"/>
              </w:rPr>
              <w:t>, заявление</w:t>
            </w:r>
          </w:p>
        </w:tc>
        <w:tc>
          <w:tcPr>
            <w:tcW w:w="7372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lang w:val="ru-RU" w:eastAsia="en-US"/>
              </w:rPr>
              <w:t>Заявление</w:t>
            </w:r>
            <w:r w:rsidRPr="00001F7D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lang w:val="ru-RU" w:eastAsia="en-US"/>
              </w:rPr>
              <w:t>о</w:t>
            </w:r>
            <w:r w:rsidRPr="00001F7D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lang w:val="ru-RU" w:eastAsia="en-US"/>
              </w:rPr>
              <w:t>предоставлении</w:t>
            </w:r>
            <w:r w:rsidRPr="00001F7D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lang w:val="ru-RU" w:eastAsia="en-US"/>
              </w:rPr>
              <w:t>Услуги,</w:t>
            </w:r>
            <w:r w:rsidRPr="00001F7D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lang w:val="ru-RU" w:eastAsia="en-US"/>
              </w:rPr>
              <w:t>представленное</w:t>
            </w:r>
            <w:r w:rsidRPr="00001F7D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001F7D">
              <w:rPr>
                <w:rFonts w:ascii="Times New Roman" w:hAnsi="Times New Roman"/>
                <w:lang w:val="ru-RU" w:eastAsia="en-US"/>
              </w:rPr>
              <w:t>любым предусмотренным Админи</w:t>
            </w:r>
            <w:r w:rsidR="0081380F" w:rsidRPr="00001F7D">
              <w:rPr>
                <w:rFonts w:ascii="Times New Roman" w:hAnsi="Times New Roman"/>
                <w:lang w:val="ru-RU" w:eastAsia="en-US"/>
              </w:rPr>
              <w:t>стративным регламентом способом</w:t>
            </w:r>
          </w:p>
        </w:tc>
      </w:tr>
      <w:tr w:rsidR="00A45B2A" w:rsidRPr="00001F7D" w:rsidTr="006153E6">
        <w:trPr>
          <w:trHeight w:val="643"/>
        </w:trPr>
        <w:tc>
          <w:tcPr>
            <w:tcW w:w="2409" w:type="dxa"/>
          </w:tcPr>
          <w:p w:rsidR="00A45B2A" w:rsidRPr="00001F7D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001F7D">
              <w:rPr>
                <w:rFonts w:ascii="Times New Roman" w:hAnsi="Times New Roman"/>
                <w:lang w:eastAsia="en-US"/>
              </w:rPr>
              <w:t>Личный</w:t>
            </w:r>
            <w:proofErr w:type="spellEnd"/>
            <w:r w:rsidRPr="00001F7D">
              <w:rPr>
                <w:rFonts w:ascii="Times New Roman" w:hAnsi="Times New Roman"/>
                <w:spacing w:val="-5"/>
                <w:lang w:eastAsia="en-US"/>
              </w:rPr>
              <w:t xml:space="preserve"> </w:t>
            </w:r>
            <w:proofErr w:type="spellStart"/>
            <w:r w:rsidRPr="00001F7D">
              <w:rPr>
                <w:rFonts w:ascii="Times New Roman" w:hAnsi="Times New Roman"/>
                <w:spacing w:val="-2"/>
                <w:lang w:eastAsia="en-US"/>
              </w:rPr>
              <w:t>кабинет</w:t>
            </w:r>
            <w:proofErr w:type="spellEnd"/>
          </w:p>
        </w:tc>
        <w:tc>
          <w:tcPr>
            <w:tcW w:w="7372" w:type="dxa"/>
          </w:tcPr>
          <w:p w:rsidR="00A45B2A" w:rsidRPr="00001F7D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001F7D">
              <w:rPr>
                <w:rFonts w:ascii="Times New Roman" w:hAnsi="Times New Roman"/>
                <w:lang w:val="ru-RU" w:eastAsia="en-US"/>
              </w:rPr>
              <w:t>сервис Е</w:t>
            </w:r>
            <w:r w:rsidR="00A45B2A" w:rsidRPr="00001F7D">
              <w:rPr>
                <w:rFonts w:ascii="Times New Roman" w:hAnsi="Times New Roman"/>
                <w:lang w:val="ru-RU" w:eastAsia="en-US"/>
              </w:rPr>
              <w:t xml:space="preserve">ПГУ, позволяющий Заявителю получать информацию о ходе обработки </w:t>
            </w:r>
            <w:r w:rsidRPr="00001F7D">
              <w:rPr>
                <w:rFonts w:ascii="Times New Roman" w:hAnsi="Times New Roman"/>
                <w:lang w:val="ru-RU" w:eastAsia="en-US"/>
              </w:rPr>
              <w:t>запросов, поданных посредством Е</w:t>
            </w:r>
            <w:r w:rsidR="0081380F" w:rsidRPr="00001F7D">
              <w:rPr>
                <w:rFonts w:ascii="Times New Roman" w:hAnsi="Times New Roman"/>
                <w:lang w:val="ru-RU" w:eastAsia="en-US"/>
              </w:rPr>
              <w:t>ПГУ</w:t>
            </w:r>
          </w:p>
        </w:tc>
      </w:tr>
    </w:tbl>
    <w:p w:rsidR="00A45B2A" w:rsidRPr="00001F7D" w:rsidRDefault="00A45B2A" w:rsidP="00001F7D">
      <w:pPr>
        <w:widowControl w:val="0"/>
        <w:suppressAutoHyphens w:val="0"/>
        <w:autoSpaceDE w:val="0"/>
        <w:autoSpaceDN w:val="0"/>
        <w:rPr>
          <w:lang w:eastAsia="en-US"/>
        </w:rPr>
        <w:sectPr w:rsidR="00A45B2A" w:rsidRPr="00001F7D" w:rsidSect="006153E6">
          <w:pgSz w:w="11910" w:h="16840"/>
          <w:pgMar w:top="1418" w:right="853" w:bottom="709" w:left="1418" w:header="720" w:footer="720" w:gutter="0"/>
          <w:cols w:space="720"/>
        </w:sectPr>
      </w:pPr>
    </w:p>
    <w:p w:rsidR="002A6D1B" w:rsidRPr="00001F7D" w:rsidRDefault="002A6D1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13757D" w:rsidRPr="00001F7D" w:rsidTr="008E425F">
        <w:tc>
          <w:tcPr>
            <w:tcW w:w="3652" w:type="dxa"/>
          </w:tcPr>
          <w:p w:rsidR="0013757D" w:rsidRPr="00001F7D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:rsidR="0013757D" w:rsidRPr="00001F7D" w:rsidRDefault="00067C82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Приложение № 2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к административному регламенту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предоставления муниципальной услуги</w:t>
            </w:r>
          </w:p>
          <w:p w:rsidR="0013757D" w:rsidRPr="00001F7D" w:rsidRDefault="0013757D" w:rsidP="00001F7D">
            <w:pPr>
              <w:suppressAutoHyphens w:val="0"/>
              <w:ind w:left="-207" w:hanging="2"/>
              <w:jc w:val="center"/>
              <w:rPr>
                <w:rFonts w:ascii="Times New Roman" w:eastAsia="PT Astra Serif" w:hAnsi="Times New Roman"/>
                <w:lang w:eastAsia="en-US"/>
              </w:rPr>
            </w:pPr>
            <w:r w:rsidRPr="00001F7D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:rsidR="0013757D" w:rsidRPr="00001F7D" w:rsidRDefault="0013757D" w:rsidP="00001F7D">
      <w:pPr>
        <w:suppressAutoHyphens w:val="0"/>
        <w:jc w:val="center"/>
        <w:rPr>
          <w:rFonts w:eastAsia="PT Astra Serif"/>
          <w:b/>
          <w:lang w:eastAsia="en-US"/>
        </w:rPr>
      </w:pPr>
    </w:p>
    <w:p w:rsidR="002A6D1B" w:rsidRPr="00001F7D" w:rsidRDefault="00AB428C" w:rsidP="00001F7D">
      <w:pPr>
        <w:suppressAutoHyphens w:val="0"/>
        <w:jc w:val="center"/>
        <w:rPr>
          <w:rFonts w:eastAsia="PT Astra Serif"/>
          <w:b/>
          <w:lang w:eastAsia="en-US"/>
        </w:rPr>
      </w:pPr>
      <w:r w:rsidRPr="00001F7D">
        <w:rPr>
          <w:rFonts w:eastAsia="PT Astra Serif"/>
          <w:b/>
          <w:lang w:eastAsia="en-US"/>
        </w:rPr>
        <w:t>Таблица 1.  Ф</w:t>
      </w:r>
      <w:r w:rsidR="002A6D1B" w:rsidRPr="00001F7D">
        <w:rPr>
          <w:rFonts w:eastAsia="PT Astra Serif"/>
          <w:b/>
          <w:lang w:eastAsia="en-US"/>
        </w:rPr>
        <w:t>орма категорий заявителей</w:t>
      </w:r>
    </w:p>
    <w:p w:rsidR="002A6D1B" w:rsidRPr="00001F7D" w:rsidRDefault="002A6D1B" w:rsidP="00001F7D">
      <w:pPr>
        <w:jc w:val="both"/>
        <w:rPr>
          <w:lang w:eastAsia="ru-RU"/>
        </w:rPr>
      </w:pPr>
    </w:p>
    <w:p w:rsidR="002A6D1B" w:rsidRPr="00001F7D" w:rsidRDefault="002A6D1B" w:rsidP="00001F7D">
      <w:pPr>
        <w:jc w:val="both"/>
        <w:rPr>
          <w:lang w:eastAsia="ru-RU"/>
        </w:rPr>
      </w:pPr>
    </w:p>
    <w:tbl>
      <w:tblPr>
        <w:tblW w:w="95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4"/>
        <w:gridCol w:w="3004"/>
        <w:gridCol w:w="5409"/>
      </w:tblGrid>
      <w:tr w:rsidR="002A6D1B" w:rsidRPr="00001F7D" w:rsidTr="00B562A4">
        <w:trPr>
          <w:trHeight w:val="475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001F7D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001F7D">
              <w:rPr>
                <w:b/>
                <w:bCs/>
                <w:lang w:eastAsia="ru-RU"/>
              </w:rPr>
              <w:t>п</w:t>
            </w:r>
            <w:proofErr w:type="gramEnd"/>
            <w:r w:rsidRPr="00001F7D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001F7D">
              <w:rPr>
                <w:b/>
                <w:bCs/>
                <w:lang w:eastAsia="ru-RU"/>
              </w:rPr>
              <w:t>Признак заявителя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001F7D">
              <w:rPr>
                <w:b/>
                <w:bCs/>
                <w:lang w:eastAsia="ru-RU"/>
              </w:rPr>
              <w:t>Значения признака заявителя</w:t>
            </w:r>
          </w:p>
        </w:tc>
      </w:tr>
      <w:tr w:rsidR="002A6D1B" w:rsidRPr="00001F7D" w:rsidTr="00B562A4">
        <w:trPr>
          <w:trHeight w:val="339"/>
        </w:trPr>
        <w:tc>
          <w:tcPr>
            <w:tcW w:w="9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rPr>
                <w:i/>
              </w:rPr>
            </w:pPr>
          </w:p>
          <w:p w:rsidR="002A6D1B" w:rsidRPr="00001F7D" w:rsidRDefault="002A6D1B" w:rsidP="00001F7D">
            <w:pPr>
              <w:widowControl w:val="0"/>
              <w:rPr>
                <w:i/>
              </w:rPr>
            </w:pPr>
            <w:r w:rsidRPr="00001F7D">
              <w:rPr>
                <w:i/>
              </w:rPr>
              <w:t xml:space="preserve">Результат Услуги </w:t>
            </w:r>
            <w:r w:rsidRPr="00001F7D">
              <w:rPr>
                <w:i/>
                <w:iCs/>
                <w:lang w:eastAsia="ru-RU"/>
              </w:rPr>
              <w:t>«</w:t>
            </w:r>
            <w:r w:rsidR="00844EFC" w:rsidRPr="00001F7D"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  <w:r w:rsidRPr="00001F7D">
              <w:rPr>
                <w:i/>
              </w:rPr>
              <w:t>»</w:t>
            </w:r>
          </w:p>
          <w:p w:rsidR="002A6D1B" w:rsidRPr="00001F7D" w:rsidRDefault="002A6D1B" w:rsidP="00001F7D">
            <w:pPr>
              <w:widowControl w:val="0"/>
            </w:pPr>
          </w:p>
        </w:tc>
      </w:tr>
      <w:tr w:rsidR="002A6D1B" w:rsidRPr="00001F7D" w:rsidTr="00B562A4">
        <w:trPr>
          <w:trHeight w:val="50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contextualSpacing/>
              <w:rPr>
                <w:b/>
                <w:bCs/>
                <w:lang w:val="en-US" w:eastAsia="ru-RU"/>
              </w:rPr>
            </w:pPr>
            <w:proofErr w:type="spellStart"/>
            <w:r w:rsidRPr="00001F7D">
              <w:rPr>
                <w:lang w:val="en-US"/>
              </w:rPr>
              <w:t>Категория</w:t>
            </w:r>
            <w:proofErr w:type="spellEnd"/>
            <w:r w:rsidRPr="00001F7D">
              <w:rPr>
                <w:lang w:val="en-US"/>
              </w:rPr>
              <w:t xml:space="preserve"> </w:t>
            </w:r>
            <w:proofErr w:type="spellStart"/>
            <w:r w:rsidRPr="00001F7D">
              <w:rPr>
                <w:lang w:val="en-US"/>
              </w:rPr>
              <w:t>заявителя</w:t>
            </w:r>
            <w:proofErr w:type="spellEnd"/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1B" w:rsidRPr="00001F7D" w:rsidRDefault="002A6D1B" w:rsidP="00001F7D">
            <w:pPr>
              <w:widowControl w:val="0"/>
            </w:pPr>
            <w:r w:rsidRPr="00001F7D">
              <w:rPr>
                <w:lang w:val="en-US"/>
              </w:rPr>
              <w:t xml:space="preserve">1. </w:t>
            </w:r>
            <w:proofErr w:type="spellStart"/>
            <w:r w:rsidRPr="00001F7D">
              <w:rPr>
                <w:lang w:val="en-US"/>
              </w:rPr>
              <w:t>Физическое</w:t>
            </w:r>
            <w:proofErr w:type="spellEnd"/>
            <w:r w:rsidRPr="00001F7D">
              <w:rPr>
                <w:lang w:val="en-US"/>
              </w:rPr>
              <w:t xml:space="preserve"> </w:t>
            </w:r>
            <w:proofErr w:type="spellStart"/>
            <w:r w:rsidRPr="00001F7D">
              <w:rPr>
                <w:lang w:val="en-US"/>
              </w:rPr>
              <w:t>лицо</w:t>
            </w:r>
            <w:proofErr w:type="spellEnd"/>
            <w:r w:rsidRPr="00001F7D">
              <w:t>.</w:t>
            </w:r>
          </w:p>
          <w:p w:rsidR="002A6D1B" w:rsidRPr="00001F7D" w:rsidRDefault="002A6D1B" w:rsidP="00001F7D">
            <w:pPr>
              <w:widowControl w:val="0"/>
            </w:pPr>
            <w:r w:rsidRPr="00001F7D">
              <w:rPr>
                <w:lang w:val="en-US"/>
              </w:rPr>
              <w:t xml:space="preserve">2. </w:t>
            </w:r>
            <w:proofErr w:type="spellStart"/>
            <w:r w:rsidRPr="00001F7D">
              <w:rPr>
                <w:lang w:val="en-US"/>
              </w:rPr>
              <w:t>Юридическое</w:t>
            </w:r>
            <w:proofErr w:type="spellEnd"/>
            <w:r w:rsidRPr="00001F7D">
              <w:rPr>
                <w:lang w:val="en-US"/>
              </w:rPr>
              <w:t xml:space="preserve"> </w:t>
            </w:r>
            <w:proofErr w:type="spellStart"/>
            <w:r w:rsidRPr="00001F7D">
              <w:rPr>
                <w:lang w:val="en-US"/>
              </w:rPr>
              <w:t>лицо</w:t>
            </w:r>
            <w:proofErr w:type="spellEnd"/>
          </w:p>
        </w:tc>
      </w:tr>
      <w:tr w:rsidR="002A6D1B" w:rsidRPr="00001F7D" w:rsidTr="00B562A4">
        <w:trPr>
          <w:trHeight w:val="84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D1B" w:rsidRPr="00001F7D" w:rsidRDefault="002A6D1B" w:rsidP="00001F7D">
            <w:pPr>
              <w:widowControl w:val="0"/>
              <w:contextualSpacing/>
              <w:rPr>
                <w:b/>
                <w:bCs/>
                <w:lang w:eastAsia="ru-RU"/>
              </w:rPr>
            </w:pPr>
            <w:r w:rsidRPr="00001F7D">
              <w:t>Заявитель обращаетс</w:t>
            </w:r>
            <w:r w:rsidR="00B01041" w:rsidRPr="00001F7D">
              <w:t>я лично или через представителя.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D1B" w:rsidRPr="00001F7D" w:rsidRDefault="002A6D1B" w:rsidP="00001F7D">
            <w:pPr>
              <w:widowControl w:val="0"/>
            </w:pPr>
            <w:r w:rsidRPr="00001F7D">
              <w:t>1. Обратился лично.</w:t>
            </w:r>
          </w:p>
          <w:p w:rsidR="002A6D1B" w:rsidRPr="00001F7D" w:rsidRDefault="002A6D1B" w:rsidP="00001F7D">
            <w:pPr>
              <w:widowControl w:val="0"/>
            </w:pPr>
            <w:r w:rsidRPr="00001F7D">
              <w:t>2. Уполномоченный представитель по доверенности</w:t>
            </w:r>
          </w:p>
        </w:tc>
      </w:tr>
    </w:tbl>
    <w:p w:rsidR="00B562A4" w:rsidRPr="00001F7D" w:rsidRDefault="00B562A4" w:rsidP="00001F7D">
      <w:pPr>
        <w:suppressAutoHyphens w:val="0"/>
        <w:rPr>
          <w:lang w:eastAsia="en-US"/>
        </w:rPr>
      </w:pPr>
    </w:p>
    <w:p w:rsidR="0013757D" w:rsidRPr="00001F7D" w:rsidRDefault="0013757D" w:rsidP="00001F7D">
      <w:pPr>
        <w:suppressAutoHyphens w:val="0"/>
        <w:rPr>
          <w:lang w:eastAsia="en-US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001F7D" w:rsidTr="008E425F">
        <w:tc>
          <w:tcPr>
            <w:tcW w:w="3794" w:type="dxa"/>
          </w:tcPr>
          <w:p w:rsidR="0013757D" w:rsidRPr="00001F7D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:rsidR="0013757D" w:rsidRPr="00001F7D" w:rsidRDefault="00067C82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Приложение № 3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к административному регламенту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предоставления муниципальной услуги</w:t>
            </w:r>
          </w:p>
          <w:p w:rsidR="0013757D" w:rsidRPr="00001F7D" w:rsidRDefault="0013757D" w:rsidP="00001F7D">
            <w:pPr>
              <w:suppressAutoHyphens w:val="0"/>
              <w:jc w:val="center"/>
              <w:rPr>
                <w:rFonts w:ascii="Times New Roman" w:eastAsia="PT Astra Serif" w:hAnsi="Times New Roman"/>
                <w:lang w:eastAsia="en-US"/>
              </w:rPr>
            </w:pPr>
            <w:r w:rsidRPr="00001F7D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:rsidR="0013757D" w:rsidRPr="00001F7D" w:rsidRDefault="0013757D" w:rsidP="00001F7D">
      <w:pPr>
        <w:suppressAutoHyphens w:val="0"/>
        <w:rPr>
          <w:lang w:eastAsia="en-US"/>
        </w:rPr>
      </w:pPr>
    </w:p>
    <w:p w:rsidR="0013757D" w:rsidRPr="00001F7D" w:rsidRDefault="0013757D" w:rsidP="00001F7D">
      <w:pPr>
        <w:suppressAutoHyphens w:val="0"/>
        <w:rPr>
          <w:lang w:eastAsia="en-US"/>
        </w:rPr>
      </w:pPr>
    </w:p>
    <w:p w:rsidR="0081380F" w:rsidRPr="00001F7D" w:rsidRDefault="0081380F" w:rsidP="00001F7D">
      <w:pPr>
        <w:suppressAutoHyphens w:val="0"/>
        <w:rPr>
          <w:lang w:eastAsia="en-US"/>
        </w:rPr>
      </w:pPr>
    </w:p>
    <w:p w:rsidR="00B562A4" w:rsidRPr="00001F7D" w:rsidRDefault="00B562A4" w:rsidP="00001F7D">
      <w:pPr>
        <w:suppressAutoHyphens w:val="0"/>
        <w:rPr>
          <w:lang w:eastAsia="en-US"/>
        </w:rPr>
      </w:pPr>
    </w:p>
    <w:p w:rsidR="00003657" w:rsidRPr="00001F7D" w:rsidRDefault="0081380F" w:rsidP="00001F7D">
      <w:pPr>
        <w:suppressAutoHyphens w:val="0"/>
        <w:jc w:val="center"/>
        <w:rPr>
          <w:b/>
          <w:lang w:eastAsia="en-US"/>
        </w:rPr>
      </w:pPr>
      <w:r w:rsidRPr="00001F7D">
        <w:rPr>
          <w:rFonts w:eastAsia="PT Astra Serif"/>
          <w:b/>
          <w:lang w:eastAsia="en-US"/>
        </w:rPr>
        <w:t>Образцы заявлений</w:t>
      </w:r>
      <w:r w:rsidR="00B562A4" w:rsidRPr="00001F7D">
        <w:rPr>
          <w:b/>
          <w:lang w:eastAsia="en-US"/>
        </w:rPr>
        <w:t xml:space="preserve">  </w:t>
      </w:r>
      <w:r w:rsidR="00B562A4" w:rsidRPr="00001F7D">
        <w:rPr>
          <w:rFonts w:eastAsia="PT Astra Serif"/>
          <w:b/>
          <w:lang w:eastAsia="en-US"/>
        </w:rPr>
        <w:t xml:space="preserve">о предоставлении Услуги </w:t>
      </w:r>
    </w:p>
    <w:p w:rsidR="00B562A4" w:rsidRPr="00001F7D" w:rsidRDefault="00B562A4" w:rsidP="00001F7D">
      <w:pPr>
        <w:suppressAutoHyphens w:val="0"/>
        <w:jc w:val="center"/>
        <w:rPr>
          <w:b/>
          <w:lang w:eastAsia="en-US"/>
        </w:rPr>
      </w:pPr>
      <w:r w:rsidRPr="00001F7D">
        <w:rPr>
          <w:rFonts w:eastAsia="PT Astra Serif"/>
          <w:b/>
          <w:lang w:eastAsia="en-US"/>
        </w:rPr>
        <w:t>«</w:t>
      </w:r>
      <w:r w:rsidR="00844EFC" w:rsidRPr="00001F7D">
        <w:rPr>
          <w:rFonts w:eastAsia="PT Astra Serif"/>
          <w:b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001F7D">
        <w:rPr>
          <w:rFonts w:eastAsia="PT Astra Serif"/>
          <w:b/>
          <w:lang w:eastAsia="en-US"/>
        </w:rPr>
        <w:t>»</w:t>
      </w:r>
    </w:p>
    <w:p w:rsidR="00B562A4" w:rsidRPr="00001F7D" w:rsidRDefault="00B562A4" w:rsidP="00001F7D">
      <w:pPr>
        <w:suppressAutoHyphens w:val="0"/>
        <w:jc w:val="center"/>
        <w:rPr>
          <w:rFonts w:eastAsia="PT Astra Serif"/>
          <w:lang w:eastAsia="en-US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lastRenderedPageBreak/>
        <w:t xml:space="preserve">                                                                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архивную справку о стаже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413"/>
        <w:gridCol w:w="3727"/>
        <w:gridCol w:w="951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001F7D">
              <w:rPr>
                <w:lang w:eastAsia="ru-RU"/>
              </w:rPr>
              <w:t>Принят</w:t>
            </w:r>
            <w:proofErr w:type="gramEnd"/>
            <w:r w:rsidRPr="00001F7D">
              <w:rPr>
                <w:lang w:eastAsia="ru-RU"/>
              </w:rPr>
              <w:t xml:space="preserve"> (а):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3.__________________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Уволе</w:t>
            </w:r>
            <w:proofErr w:type="gramStart"/>
            <w:r w:rsidRPr="00001F7D">
              <w:rPr>
                <w:lang w:eastAsia="ru-RU"/>
              </w:rPr>
              <w:t>н(</w:t>
            </w:r>
            <w:proofErr w:type="gramEnd"/>
            <w:r w:rsidRPr="00001F7D">
              <w:rPr>
                <w:lang w:eastAsia="ru-RU"/>
              </w:rPr>
              <w:t>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3.________________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Должность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562A4" w:rsidRPr="00001F7D" w:rsidRDefault="00B562A4" w:rsidP="00001F7D">
      <w:pPr>
        <w:shd w:val="clear" w:color="auto" w:fill="FFFFFF"/>
        <w:tabs>
          <w:tab w:val="left" w:pos="0"/>
        </w:tabs>
        <w:suppressAutoHyphens w:val="0"/>
        <w:jc w:val="both"/>
        <w:rPr>
          <w:color w:val="000000"/>
          <w:lang w:eastAsia="en-US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>5                                                                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архивную справку о заработной плате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Годы, за которые необходима справка о зарплате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с ____________________ по 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color w:val="000000"/>
          <w:lang w:eastAsia="en-US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>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архивную справку о льготном стаже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3080"/>
        <w:gridCol w:w="1376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 xml:space="preserve">Годы работы в учреждении </w:t>
            </w:r>
            <w:r w:rsidRPr="00001F7D">
              <w:rPr>
                <w:lang w:eastAsia="ru-RU"/>
              </w:rPr>
              <w:lastRenderedPageBreak/>
              <w:t>(предприятии)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001F7D">
              <w:rPr>
                <w:lang w:eastAsia="ru-RU"/>
              </w:rPr>
              <w:lastRenderedPageBreak/>
              <w:t>Принят</w:t>
            </w:r>
            <w:proofErr w:type="gramEnd"/>
            <w:r w:rsidRPr="00001F7D">
              <w:rPr>
                <w:lang w:eastAsia="ru-RU"/>
              </w:rPr>
              <w:t xml:space="preserve"> (а):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lastRenderedPageBreak/>
              <w:t>1.__________________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3.__________________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lastRenderedPageBreak/>
              <w:t>Уволе</w:t>
            </w:r>
            <w:proofErr w:type="gramStart"/>
            <w:r w:rsidRPr="00001F7D">
              <w:rPr>
                <w:lang w:eastAsia="ru-RU"/>
              </w:rPr>
              <w:t>н(</w:t>
            </w:r>
            <w:proofErr w:type="gramEnd"/>
            <w:r w:rsidRPr="00001F7D">
              <w:rPr>
                <w:lang w:eastAsia="ru-RU"/>
              </w:rPr>
              <w:t>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lastRenderedPageBreak/>
              <w:t>1._________________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3._________________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lastRenderedPageBreak/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color w:val="000000"/>
          <w:lang w:eastAsia="en-US"/>
        </w:rPr>
      </w:pPr>
    </w:p>
    <w:p w:rsidR="00B01041" w:rsidRPr="00001F7D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color w:val="000000"/>
          <w:lang w:eastAsia="en-US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                  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архивную справку об отпуске по уходу за ребенком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3080"/>
        <w:gridCol w:w="1234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001F7D">
              <w:rPr>
                <w:lang w:eastAsia="ru-RU"/>
              </w:rPr>
              <w:t>Принят</w:t>
            </w:r>
            <w:proofErr w:type="gramEnd"/>
            <w:r w:rsidRPr="00001F7D">
              <w:rPr>
                <w:lang w:eastAsia="ru-RU"/>
              </w:rPr>
              <w:t xml:space="preserve"> (а):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2.__________________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Уволе</w:t>
            </w:r>
            <w:proofErr w:type="gramStart"/>
            <w:r w:rsidRPr="00001F7D">
              <w:rPr>
                <w:lang w:eastAsia="ru-RU"/>
              </w:rPr>
              <w:t>н(</w:t>
            </w:r>
            <w:proofErr w:type="gramEnd"/>
            <w:r w:rsidRPr="00001F7D">
              <w:rPr>
                <w:lang w:eastAsia="ru-RU"/>
              </w:rPr>
              <w:t>а):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Должность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6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 ребенка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 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 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3. ____________________________</w:t>
            </w: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lastRenderedPageBreak/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                  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 xml:space="preserve">Прошу выдать архивную справку о командировке в </w:t>
      </w:r>
      <w:hyperlink r:id="rId11" w:history="1">
        <w:r w:rsidRPr="00001F7D">
          <w:rPr>
            <w:lang w:eastAsia="ru-RU"/>
          </w:rPr>
          <w:t>районы</w:t>
        </w:r>
      </w:hyperlink>
      <w:r w:rsidRPr="00001F7D">
        <w:rPr>
          <w:lang w:eastAsia="ru-RU"/>
        </w:rPr>
        <w:t xml:space="preserve"> Крайнего Севера и приравненные к ним местности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Дата командировки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1. 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2. ____________________________</w:t>
            </w: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                  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архивную справку о прохождении производственной практики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598"/>
      </w:tblGrid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Фамилия, имя, отчество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001F7D">
              <w:rPr>
                <w:lang w:eastAsia="ru-RU"/>
              </w:rPr>
              <w:t>(указать все изменения фамилии, имени, отчества,</w:t>
            </w:r>
            <w:proofErr w:type="gramEnd"/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дату изменения)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Число, месяц, год рождения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</w:t>
            </w:r>
          </w:p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____________________________________________________________________________________________</w:t>
            </w:r>
          </w:p>
        </w:tc>
      </w:tr>
      <w:tr w:rsidR="00B01041" w:rsidRPr="00001F7D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01F7D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Дата прохождения практики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1041" w:rsidRPr="00001F7D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1F7D">
              <w:rPr>
                <w:lang w:eastAsia="ru-RU"/>
              </w:rPr>
              <w:t>с ___________________ по ______________________.</w:t>
            </w:r>
          </w:p>
        </w:tc>
      </w:tr>
    </w:tbl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Приложение: копия трудовой книжки за требуемый период работы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Справку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дата:_____________________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>МКУ "Архив"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от 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            проживающе</w:t>
      </w:r>
      <w:proofErr w:type="gramStart"/>
      <w:r w:rsidRPr="00001F7D">
        <w:rPr>
          <w:lang w:eastAsia="ru-RU"/>
        </w:rPr>
        <w:t>й(</w:t>
      </w:r>
      <w:proofErr w:type="gramEnd"/>
      <w:r w:rsidRPr="00001F7D">
        <w:rPr>
          <w:lang w:eastAsia="ru-RU"/>
        </w:rPr>
        <w:t>его) по адресу: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001F7D">
        <w:rPr>
          <w:lang w:eastAsia="ru-RU"/>
        </w:rPr>
        <w:t xml:space="preserve">                                  </w:t>
      </w:r>
      <w:proofErr w:type="gramStart"/>
      <w:r w:rsidRPr="00001F7D">
        <w:rPr>
          <w:lang w:eastAsia="ru-RU"/>
        </w:rPr>
        <w:t>контактный</w:t>
      </w:r>
      <w:proofErr w:type="gramEnd"/>
      <w:r w:rsidRPr="00001F7D">
        <w:rPr>
          <w:lang w:eastAsia="ru-RU"/>
        </w:rPr>
        <w:t xml:space="preserve"> тел.________________________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001F7D">
        <w:rPr>
          <w:b/>
          <w:bCs/>
          <w:lang w:eastAsia="ru-RU"/>
        </w:rPr>
        <w:t>Заявление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Прошу выдать заверенную копию постановления (распоряжения) (</w:t>
      </w:r>
      <w:proofErr w:type="gramStart"/>
      <w:r w:rsidRPr="00001F7D">
        <w:rPr>
          <w:lang w:eastAsia="ru-RU"/>
        </w:rPr>
        <w:t>нужное</w:t>
      </w:r>
      <w:proofErr w:type="gramEnd"/>
      <w:r w:rsidRPr="00001F7D">
        <w:rPr>
          <w:lang w:eastAsia="ru-RU"/>
        </w:rPr>
        <w:t xml:space="preserve"> подчеркнуть) администрации Сортавальского муниципального округа, главы администрации Сортавальского муниципального округа, главы Сортавальского муниципального округа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от___________________ N ____________ о 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____________________________________________________________________ _________________________________________________________________________ _________________________________________________________________________ 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С целью _____________________________________________________________________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____________________________________________________________________ _________________________________________________________________________ _________________________________________________________________________ 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Дата:______________ Подпись: 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01F7D">
        <w:rPr>
          <w:lang w:eastAsia="ru-RU"/>
        </w:rPr>
        <w:t>Копию получи</w:t>
      </w:r>
      <w:proofErr w:type="gramStart"/>
      <w:r w:rsidRPr="00001F7D">
        <w:rPr>
          <w:lang w:eastAsia="ru-RU"/>
        </w:rPr>
        <w:t>л(</w:t>
      </w:r>
      <w:proofErr w:type="gramEnd"/>
      <w:r w:rsidRPr="00001F7D">
        <w:rPr>
          <w:lang w:eastAsia="ru-RU"/>
        </w:rPr>
        <w:t>а): дата __________________ подпись ________________________</w:t>
      </w: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01041" w:rsidRPr="00001F7D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13757D" w:rsidRPr="00001F7D" w:rsidTr="008E425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3757D" w:rsidRPr="00001F7D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13757D" w:rsidRPr="00001F7D" w:rsidRDefault="00067C82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Приложение № 4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к административному регламенту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предоставления муниципальной услуги</w:t>
            </w:r>
          </w:p>
          <w:p w:rsidR="0013757D" w:rsidRPr="00001F7D" w:rsidRDefault="0013757D" w:rsidP="00001F7D">
            <w:pPr>
              <w:suppressAutoHyphens w:val="0"/>
              <w:jc w:val="center"/>
              <w:rPr>
                <w:rFonts w:ascii="Times New Roman" w:eastAsia="PT Astra Serif" w:hAnsi="Times New Roman"/>
                <w:lang w:eastAsia="en-US"/>
              </w:rPr>
            </w:pPr>
            <w:r w:rsidRPr="00001F7D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:rsidR="00B01041" w:rsidRPr="00001F7D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color w:val="000000"/>
          <w:lang w:eastAsia="en-US"/>
        </w:rPr>
        <w:sectPr w:rsidR="00B01041" w:rsidRPr="00001F7D" w:rsidSect="000A0335">
          <w:headerReference w:type="default" r:id="rId12"/>
          <w:pgSz w:w="11906" w:h="16838"/>
          <w:pgMar w:top="1134" w:right="850" w:bottom="1134" w:left="1701" w:header="567" w:footer="720" w:gutter="0"/>
          <w:pgNumType w:start="1"/>
          <w:cols w:space="720"/>
          <w:titlePg/>
          <w:docGrid w:linePitch="360"/>
        </w:sectPr>
      </w:pPr>
    </w:p>
    <w:p w:rsidR="00815EFB" w:rsidRPr="00001F7D" w:rsidRDefault="00815EF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p w:rsidR="00815EFB" w:rsidRPr="00001F7D" w:rsidRDefault="00AE6260" w:rsidP="00001F7D">
      <w:pPr>
        <w:jc w:val="center"/>
        <w:rPr>
          <w:b/>
          <w:lang w:eastAsia="ru-RU"/>
        </w:rPr>
      </w:pPr>
      <w:r w:rsidRPr="00001F7D">
        <w:rPr>
          <w:b/>
          <w:lang w:eastAsia="ru-RU"/>
        </w:rPr>
        <w:t>Таблица 2.</w:t>
      </w:r>
      <w:r w:rsidRPr="00001F7D">
        <w:rPr>
          <w:lang w:eastAsia="ru-RU"/>
        </w:rPr>
        <w:t xml:space="preserve"> </w:t>
      </w:r>
      <w:r w:rsidRPr="00001F7D">
        <w:rPr>
          <w:b/>
          <w:lang w:eastAsia="ru-RU"/>
        </w:rPr>
        <w:t>Исчерпывающий перечень документов, необходимых для предоставления Услуги</w:t>
      </w:r>
    </w:p>
    <w:p w:rsidR="00815EFB" w:rsidRPr="00001F7D" w:rsidRDefault="00815EFB" w:rsidP="00001F7D">
      <w:pPr>
        <w:jc w:val="both"/>
        <w:rPr>
          <w:lang w:eastAsia="ru-RU"/>
        </w:rPr>
      </w:pPr>
    </w:p>
    <w:p w:rsidR="00815EFB" w:rsidRPr="00001F7D" w:rsidRDefault="00815EFB" w:rsidP="00001F7D">
      <w:pPr>
        <w:jc w:val="both"/>
        <w:rPr>
          <w:lang w:eastAsia="ru-RU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B428C" w:rsidRPr="00001F7D" w:rsidTr="00AB428C">
        <w:tc>
          <w:tcPr>
            <w:tcW w:w="9345" w:type="dxa"/>
            <w:gridSpan w:val="2"/>
          </w:tcPr>
          <w:p w:rsidR="00AB428C" w:rsidRPr="00001F7D" w:rsidRDefault="00AB428C" w:rsidP="00001F7D">
            <w:pPr>
              <w:rPr>
                <w:rFonts w:ascii="Times New Roman" w:hAnsi="Times New Roman"/>
                <w:b/>
                <w:lang w:eastAsia="ru-RU"/>
              </w:rPr>
            </w:pPr>
            <w:r w:rsidRPr="00001F7D">
              <w:rPr>
                <w:rFonts w:ascii="Times New Roman" w:hAnsi="Times New Roman"/>
                <w:b/>
                <w:lang w:eastAsia="ru-RU"/>
              </w:rPr>
              <w:t>Исчерпывающий перечень документов, необходимых для предоставления Услуги</w:t>
            </w:r>
          </w:p>
          <w:p w:rsidR="00AB428C" w:rsidRPr="00001F7D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AB428C" w:rsidRPr="00001F7D" w:rsidTr="00A802E2">
        <w:tc>
          <w:tcPr>
            <w:tcW w:w="5949" w:type="dxa"/>
          </w:tcPr>
          <w:p w:rsidR="00AB428C" w:rsidRPr="00001F7D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01F7D">
              <w:rPr>
                <w:rFonts w:ascii="Times New Roman" w:hAnsi="Times New Roman"/>
                <w:b/>
                <w:lang w:eastAsia="ru-RU"/>
              </w:rPr>
              <w:t>Для физических лиц</w:t>
            </w:r>
          </w:p>
        </w:tc>
        <w:tc>
          <w:tcPr>
            <w:tcW w:w="3396" w:type="dxa"/>
          </w:tcPr>
          <w:p w:rsidR="00AB428C" w:rsidRPr="00001F7D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01F7D">
              <w:rPr>
                <w:rFonts w:ascii="Times New Roman" w:hAnsi="Times New Roman"/>
                <w:b/>
                <w:lang w:eastAsia="ru-RU"/>
              </w:rPr>
              <w:t>Для юридических лиц</w:t>
            </w:r>
          </w:p>
        </w:tc>
      </w:tr>
      <w:tr w:rsidR="00AB428C" w:rsidRPr="00001F7D" w:rsidTr="00A802E2">
        <w:tc>
          <w:tcPr>
            <w:tcW w:w="5949" w:type="dxa"/>
          </w:tcPr>
          <w:p w:rsidR="00AB428C" w:rsidRPr="00001F7D" w:rsidRDefault="00A802E2" w:rsidP="00001F7D">
            <w:pPr>
              <w:rPr>
                <w:rFonts w:ascii="Times New Roman" w:hAnsi="Times New Roman"/>
                <w:lang w:eastAsia="ru-RU"/>
              </w:rPr>
            </w:pPr>
            <w:r w:rsidRPr="00001F7D">
              <w:rPr>
                <w:rFonts w:ascii="Times New Roman" w:hAnsi="Times New Roman"/>
                <w:lang w:eastAsia="ru-RU"/>
              </w:rPr>
              <w:t>Заявление о предоставлении Услуги</w:t>
            </w:r>
          </w:p>
        </w:tc>
        <w:tc>
          <w:tcPr>
            <w:tcW w:w="3396" w:type="dxa"/>
          </w:tcPr>
          <w:p w:rsidR="00AB428C" w:rsidRPr="00001F7D" w:rsidRDefault="00A551B5" w:rsidP="00001F7D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01F7D">
              <w:rPr>
                <w:rFonts w:ascii="Times New Roman" w:hAnsi="Times New Roman"/>
                <w:lang w:eastAsia="ru-RU"/>
              </w:rPr>
              <w:t>З</w:t>
            </w:r>
            <w:r w:rsidR="00AB428C" w:rsidRPr="00001F7D">
              <w:rPr>
                <w:rFonts w:ascii="Times New Roman" w:hAnsi="Times New Roman"/>
                <w:lang w:eastAsia="ru-RU"/>
              </w:rPr>
              <w:t>аявление о предоставлении Услуги</w:t>
            </w:r>
          </w:p>
        </w:tc>
      </w:tr>
      <w:tr w:rsidR="00AB428C" w:rsidRPr="00001F7D" w:rsidTr="00A802E2">
        <w:tc>
          <w:tcPr>
            <w:tcW w:w="5949" w:type="dxa"/>
          </w:tcPr>
          <w:p w:rsidR="00FD3732" w:rsidRPr="00001F7D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д</w:t>
            </w:r>
            <w:r w:rsidR="00FD3732" w:rsidRPr="00001F7D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олжен представить самостоятельно:</w:t>
            </w:r>
          </w:p>
          <w:p w:rsidR="00FD3732" w:rsidRPr="00001F7D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001F7D">
              <w:rPr>
                <w:rFonts w:ascii="Times New Roman" w:eastAsia="PT Astra Serif" w:hAnsi="Times New Roman"/>
                <w:lang w:eastAsia="ru-RU"/>
              </w:rPr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:rsidR="00FD3732" w:rsidRPr="00001F7D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в</w:t>
            </w:r>
            <w:r w:rsidR="00FD3732" w:rsidRPr="00001F7D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праве представить по собственной инициативе:</w:t>
            </w:r>
          </w:p>
          <w:p w:rsidR="00A802E2" w:rsidRPr="00001F7D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а</w:t>
            </w:r>
            <w:proofErr w:type="gramStart"/>
            <w:r w:rsidR="00A551B5" w:rsidRPr="00001F7D">
              <w:rPr>
                <w:rFonts w:ascii="Times New Roman" w:eastAsia="PT Astra Serif" w:hAnsi="Times New Roman"/>
                <w:lang w:eastAsia="ru-RU"/>
              </w:rPr>
              <w:t>)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>д</w:t>
            </w:r>
            <w:proofErr w:type="gramEnd"/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:rsidR="00A802E2" w:rsidRPr="00001F7D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б</w:t>
            </w:r>
            <w:r w:rsidR="00A551B5" w:rsidRPr="00001F7D">
              <w:rPr>
                <w:rFonts w:ascii="Times New Roman" w:eastAsia="PT Astra Serif" w:hAnsi="Times New Roman"/>
                <w:lang w:eastAsia="ru-RU"/>
              </w:rPr>
              <w:t>)</w:t>
            </w:r>
            <w:r w:rsidR="00B562A4" w:rsidRPr="00001F7D">
              <w:rPr>
                <w:rFonts w:ascii="Times New Roman" w:eastAsia="PT Astra Serif" w:hAnsi="Times New Roman"/>
                <w:lang w:eastAsia="ru-RU"/>
              </w:rPr>
              <w:t xml:space="preserve">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>документы, подтверждающие родство (один из документов по выбору заявителя):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свидетельство о браке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свидетельство о рождении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lastRenderedPageBreak/>
              <w:t>электронной почты: скан-копия документа; почтовым отправлением: скан-копия документа)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иной документ, подтверждающий родство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свидетельство об усыновлении (удочерении) детей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 xml:space="preserve">-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свидетельство об установлении отцовства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:rsidR="00A802E2" w:rsidRPr="00001F7D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 xml:space="preserve">-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решение суда об установлении факта родственных отношений (при подаче заявления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документа). </w:t>
            </w:r>
          </w:p>
          <w:p w:rsidR="00AB428C" w:rsidRPr="00001F7D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396" w:type="dxa"/>
          </w:tcPr>
          <w:p w:rsidR="008C11E2" w:rsidRPr="00001F7D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001F7D">
              <w:rPr>
                <w:rFonts w:ascii="Times New Roman" w:eastAsia="PT Astra Serif" w:hAnsi="Times New Roman"/>
                <w:lang w:eastAsia="ru-RU"/>
              </w:rPr>
              <w:lastRenderedPageBreak/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:rsidR="00A802E2" w:rsidRPr="00001F7D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 xml:space="preserve">б)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документ, подтверждающий полномочия представителя заявителя,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скан-копии документа; посредством электронной почты: скан-копия документа; почтовым отправлением: скан-копия бумажного документа; посредством </w:t>
            </w:r>
            <w:r w:rsidR="000D556A" w:rsidRPr="00001F7D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</w:t>
            </w:r>
            <w:proofErr w:type="gramStart"/>
            <w:r w:rsidR="00A802E2" w:rsidRPr="00001F7D">
              <w:rPr>
                <w:rFonts w:ascii="Times New Roman" w:eastAsia="PT Astra Serif" w:hAnsi="Times New Roman"/>
                <w:lang w:eastAsia="ru-RU"/>
              </w:rPr>
              <w:t>:с</w:t>
            </w:r>
            <w:proofErr w:type="gramEnd"/>
            <w:r w:rsidR="00A802E2" w:rsidRPr="00001F7D">
              <w:rPr>
                <w:rFonts w:ascii="Times New Roman" w:eastAsia="PT Astra Serif" w:hAnsi="Times New Roman"/>
                <w:lang w:eastAsia="ru-RU"/>
              </w:rPr>
              <w:t xml:space="preserve">кан-копия бумажного документа; на официальном сайте Администрации в сети «Интернет» (при наличии технической возможности): скан-копия бумажного </w:t>
            </w:r>
            <w:r w:rsidR="00A802E2" w:rsidRPr="00001F7D">
              <w:rPr>
                <w:rFonts w:ascii="Times New Roman" w:eastAsia="PT Astra Serif" w:hAnsi="Times New Roman"/>
                <w:lang w:eastAsia="ru-RU"/>
              </w:rPr>
              <w:lastRenderedPageBreak/>
              <w:t xml:space="preserve">документа). </w:t>
            </w:r>
          </w:p>
          <w:p w:rsidR="00AB428C" w:rsidRPr="00001F7D" w:rsidRDefault="00AB428C" w:rsidP="00001F7D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AB428C" w:rsidRPr="00001F7D" w:rsidRDefault="00AB428C" w:rsidP="00001F7D">
      <w:pPr>
        <w:jc w:val="both"/>
        <w:rPr>
          <w:lang w:eastAsia="ru-RU"/>
        </w:rPr>
      </w:pPr>
    </w:p>
    <w:p w:rsidR="00BF0D00" w:rsidRPr="00001F7D" w:rsidRDefault="00BF0D00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81380F" w:rsidRPr="00001F7D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81380F" w:rsidRPr="00001F7D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81380F" w:rsidRPr="00001F7D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81380F" w:rsidRPr="00001F7D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81380F" w:rsidRPr="00001F7D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001F7D" w:rsidTr="008E425F">
        <w:tc>
          <w:tcPr>
            <w:tcW w:w="3794" w:type="dxa"/>
          </w:tcPr>
          <w:p w:rsidR="0013757D" w:rsidRPr="00001F7D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:rsidR="0013757D" w:rsidRPr="00001F7D" w:rsidRDefault="00067C82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Приложение № 5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t>к административному регламенту</w:t>
            </w:r>
          </w:p>
          <w:p w:rsidR="0013757D" w:rsidRPr="00001F7D" w:rsidRDefault="0013757D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  <w:r w:rsidRPr="00001F7D">
              <w:rPr>
                <w:rFonts w:ascii="Times New Roman" w:hAnsi="Times New Roman"/>
              </w:rPr>
              <w:lastRenderedPageBreak/>
              <w:t>предоставления муниципальной услуги</w:t>
            </w:r>
          </w:p>
          <w:p w:rsidR="0013757D" w:rsidRPr="00001F7D" w:rsidRDefault="0013757D" w:rsidP="00001F7D">
            <w:pPr>
              <w:suppressAutoHyphens w:val="0"/>
              <w:jc w:val="center"/>
              <w:rPr>
                <w:rFonts w:ascii="Times New Roman" w:eastAsia="PT Astra Serif" w:hAnsi="Times New Roman"/>
                <w:lang w:eastAsia="en-US"/>
              </w:rPr>
            </w:pPr>
            <w:r w:rsidRPr="00001F7D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:rsidR="00D20F42" w:rsidRPr="00001F7D" w:rsidRDefault="00D20F42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9F450A" w:rsidRPr="00001F7D" w:rsidRDefault="009F450A" w:rsidP="00001F7D">
      <w:pPr>
        <w:keepNext/>
        <w:keepLines/>
        <w:suppressAutoHyphens w:val="0"/>
        <w:jc w:val="center"/>
        <w:rPr>
          <w:rFonts w:eastAsia="PT Astra Serif"/>
          <w:b/>
          <w:bCs/>
          <w:strike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Таблица 3. </w:t>
      </w:r>
    </w:p>
    <w:p w:rsidR="00A45B2A" w:rsidRPr="00001F7D" w:rsidRDefault="00A45B2A" w:rsidP="00001F7D">
      <w:pPr>
        <w:keepNext/>
        <w:keepLines/>
        <w:suppressAutoHyphens w:val="0"/>
        <w:jc w:val="center"/>
        <w:rPr>
          <w:rFonts w:eastAsia="PT Astra Serif"/>
          <w:b/>
          <w:bCs/>
          <w:lang w:eastAsia="ru-RU"/>
        </w:rPr>
      </w:pPr>
      <w:r w:rsidRPr="00001F7D">
        <w:rPr>
          <w:rFonts w:eastAsia="PT Astra Serif"/>
          <w:b/>
          <w:bCs/>
          <w:lang w:eastAsia="ru-RU"/>
        </w:rPr>
        <w:t xml:space="preserve">Исчерпывающий перечень оснований для </w:t>
      </w:r>
      <w:r w:rsidR="005F1DE4" w:rsidRPr="00001F7D">
        <w:rPr>
          <w:rFonts w:eastAsia="PT Astra Serif"/>
          <w:b/>
          <w:bCs/>
          <w:lang w:eastAsia="ru-RU"/>
        </w:rPr>
        <w:t>отказа в предоставлении Услуги</w:t>
      </w:r>
    </w:p>
    <w:p w:rsidR="00D20F42" w:rsidRPr="00001F7D" w:rsidRDefault="00D20F42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BF0D00" w:rsidRPr="00001F7D" w:rsidTr="00BF0D00">
        <w:tc>
          <w:tcPr>
            <w:tcW w:w="9345" w:type="dxa"/>
            <w:gridSpan w:val="2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Основание для отказа в предоставлении Услуги</w:t>
            </w:r>
          </w:p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>апросы заявителей не содержат наименования юридического лица (для гражданина - ФИО), почтового адреса, либо адреса электронной почты</w:t>
            </w:r>
          </w:p>
          <w:p w:rsidR="00230432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 xml:space="preserve">тсутствие в запросе заявителя необходимых сведений </w:t>
            </w:r>
            <w:r w:rsidRPr="00001F7D">
              <w:rPr>
                <w:rFonts w:ascii="Times New Roman" w:eastAsia="PT Astra Serif" w:hAnsi="Times New Roman"/>
                <w:lang w:eastAsia="ru-RU"/>
              </w:rPr>
              <w:t>для проведения поисковой работы</w:t>
            </w:r>
          </w:p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Т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 xml:space="preserve">екст письменного запроса не поддается прочтению </w:t>
            </w:r>
          </w:p>
          <w:p w:rsidR="00BF0D00" w:rsidRPr="00001F7D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>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</w:t>
            </w:r>
          </w:p>
          <w:p w:rsidR="00230432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>апрос подан через представителя, чьи полномочия не удостоверены в установленном законом порядке</w:t>
            </w:r>
          </w:p>
          <w:p w:rsidR="00BF0D00" w:rsidRPr="00001F7D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001F7D" w:rsidTr="00BF0D00">
        <w:tc>
          <w:tcPr>
            <w:tcW w:w="562" w:type="dxa"/>
          </w:tcPr>
          <w:p w:rsidR="00BF0D00" w:rsidRPr="00001F7D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001F7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783" w:type="dxa"/>
          </w:tcPr>
          <w:p w:rsidR="00BF0D00" w:rsidRPr="00001F7D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001F7D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001F7D">
              <w:rPr>
                <w:rFonts w:ascii="Times New Roman" w:eastAsia="PT Astra Serif" w:hAnsi="Times New Roman"/>
                <w:lang w:eastAsia="ru-RU"/>
              </w:rPr>
              <w:t>тсутствие удостоверяющих документов при личном приеме</w:t>
            </w:r>
          </w:p>
          <w:p w:rsidR="00BF0D00" w:rsidRPr="00001F7D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</w:tbl>
    <w:p w:rsidR="00BF0D00" w:rsidRPr="00001F7D" w:rsidRDefault="00BF0D00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p w:rsidR="0013757D" w:rsidRPr="00001F7D" w:rsidRDefault="0013757D" w:rsidP="00001F7D">
      <w:pPr>
        <w:suppressAutoHyphens w:val="0"/>
        <w:jc w:val="center"/>
      </w:pPr>
    </w:p>
    <w:sectPr w:rsidR="0013757D" w:rsidRPr="00001F7D" w:rsidSect="000A0335"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113" w:rsidRDefault="004E4113">
      <w:r>
        <w:separator/>
      </w:r>
    </w:p>
  </w:endnote>
  <w:endnote w:type="continuationSeparator" w:id="0">
    <w:p w:rsidR="004E4113" w:rsidRDefault="004E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113" w:rsidRDefault="004E4113">
      <w:r>
        <w:separator/>
      </w:r>
    </w:p>
  </w:footnote>
  <w:footnote w:type="continuationSeparator" w:id="0">
    <w:p w:rsidR="004E4113" w:rsidRDefault="004E4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794430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153E6" w:rsidRPr="00AE2353" w:rsidRDefault="006153E6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AE2353">
          <w:rPr>
            <w:rFonts w:ascii="PT Astra Serif" w:hAnsi="PT Astra Serif"/>
            <w:sz w:val="28"/>
            <w:szCs w:val="28"/>
          </w:rPr>
          <w:fldChar w:fldCharType="begin"/>
        </w:r>
        <w:r w:rsidRPr="00AE2353">
          <w:rPr>
            <w:rFonts w:ascii="PT Astra Serif" w:hAnsi="PT Astra Serif"/>
            <w:sz w:val="28"/>
            <w:szCs w:val="28"/>
          </w:rPr>
          <w:instrText>PAGE   \* MERGEFORMAT</w:instrText>
        </w:r>
        <w:r w:rsidRPr="00AE2353">
          <w:rPr>
            <w:rFonts w:ascii="PT Astra Serif" w:hAnsi="PT Astra Serif"/>
            <w:sz w:val="28"/>
            <w:szCs w:val="28"/>
          </w:rPr>
          <w:fldChar w:fldCharType="separate"/>
        </w:r>
        <w:r w:rsidR="008E425F">
          <w:rPr>
            <w:rFonts w:ascii="PT Astra Serif" w:hAnsi="PT Astra Serif"/>
            <w:noProof/>
            <w:sz w:val="28"/>
            <w:szCs w:val="28"/>
          </w:rPr>
          <w:t>2</w:t>
        </w:r>
        <w:r w:rsidRPr="00AE2353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6153E6" w:rsidRDefault="006153E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AF5E73"/>
    <w:multiLevelType w:val="multilevel"/>
    <w:tmpl w:val="442CA43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96061DE"/>
    <w:multiLevelType w:val="multilevel"/>
    <w:tmpl w:val="FD70627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19743FF8"/>
    <w:multiLevelType w:val="multilevel"/>
    <w:tmpl w:val="6B74DFB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6B77CFD"/>
    <w:multiLevelType w:val="multilevel"/>
    <w:tmpl w:val="B414D6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B432A81"/>
    <w:multiLevelType w:val="multilevel"/>
    <w:tmpl w:val="813E9E30"/>
    <w:lvl w:ilvl="0">
      <w:start w:val="1"/>
      <w:numFmt w:val="decimal"/>
      <w:lvlText w:val="%1."/>
      <w:lvlJc w:val="left"/>
      <w:pPr>
        <w:tabs>
          <w:tab w:val="num" w:pos="1503"/>
        </w:tabs>
        <w:ind w:left="426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54F3335B"/>
    <w:multiLevelType w:val="multilevel"/>
    <w:tmpl w:val="AAF06D58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361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8">
    <w:nsid w:val="7BE968D8"/>
    <w:multiLevelType w:val="multilevel"/>
    <w:tmpl w:val="A678EAE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1F7D"/>
    <w:rsid w:val="00003657"/>
    <w:rsid w:val="00010179"/>
    <w:rsid w:val="00014944"/>
    <w:rsid w:val="000322FF"/>
    <w:rsid w:val="0004561B"/>
    <w:rsid w:val="00051B47"/>
    <w:rsid w:val="00067C82"/>
    <w:rsid w:val="0009648A"/>
    <w:rsid w:val="00097D31"/>
    <w:rsid w:val="000A0335"/>
    <w:rsid w:val="000B1288"/>
    <w:rsid w:val="000D05A0"/>
    <w:rsid w:val="000D556A"/>
    <w:rsid w:val="000E58A1"/>
    <w:rsid w:val="000E6231"/>
    <w:rsid w:val="000F03B2"/>
    <w:rsid w:val="000F1693"/>
    <w:rsid w:val="001079CA"/>
    <w:rsid w:val="001150EE"/>
    <w:rsid w:val="00115CE3"/>
    <w:rsid w:val="0011670F"/>
    <w:rsid w:val="001214E2"/>
    <w:rsid w:val="0013757D"/>
    <w:rsid w:val="00140632"/>
    <w:rsid w:val="0016136D"/>
    <w:rsid w:val="001629C5"/>
    <w:rsid w:val="0017468B"/>
    <w:rsid w:val="00174B1C"/>
    <w:rsid w:val="00174BF8"/>
    <w:rsid w:val="00184BA9"/>
    <w:rsid w:val="001946B8"/>
    <w:rsid w:val="001A5FBD"/>
    <w:rsid w:val="001C32A8"/>
    <w:rsid w:val="001C7CE2"/>
    <w:rsid w:val="001D5D71"/>
    <w:rsid w:val="001E53E5"/>
    <w:rsid w:val="001E6E91"/>
    <w:rsid w:val="002013D6"/>
    <w:rsid w:val="0021412F"/>
    <w:rsid w:val="002147F8"/>
    <w:rsid w:val="00230432"/>
    <w:rsid w:val="00236560"/>
    <w:rsid w:val="00247B74"/>
    <w:rsid w:val="002508BC"/>
    <w:rsid w:val="00250BFB"/>
    <w:rsid w:val="00260B37"/>
    <w:rsid w:val="00267164"/>
    <w:rsid w:val="00270C3B"/>
    <w:rsid w:val="00274920"/>
    <w:rsid w:val="0029794D"/>
    <w:rsid w:val="002A16C1"/>
    <w:rsid w:val="002A1797"/>
    <w:rsid w:val="002A6D1B"/>
    <w:rsid w:val="002B4FD2"/>
    <w:rsid w:val="002B583D"/>
    <w:rsid w:val="002C12FB"/>
    <w:rsid w:val="002D1A3D"/>
    <w:rsid w:val="002E54BE"/>
    <w:rsid w:val="002F4691"/>
    <w:rsid w:val="00300F37"/>
    <w:rsid w:val="00321AE4"/>
    <w:rsid w:val="00322635"/>
    <w:rsid w:val="00324AE3"/>
    <w:rsid w:val="003254D6"/>
    <w:rsid w:val="0034071E"/>
    <w:rsid w:val="00350FBD"/>
    <w:rsid w:val="0038044A"/>
    <w:rsid w:val="003815A8"/>
    <w:rsid w:val="00382D22"/>
    <w:rsid w:val="003A2384"/>
    <w:rsid w:val="003C3A0B"/>
    <w:rsid w:val="003D216B"/>
    <w:rsid w:val="00443870"/>
    <w:rsid w:val="00455F96"/>
    <w:rsid w:val="0048387B"/>
    <w:rsid w:val="004964FF"/>
    <w:rsid w:val="004A3E4D"/>
    <w:rsid w:val="004C74A2"/>
    <w:rsid w:val="004E4113"/>
    <w:rsid w:val="0050202A"/>
    <w:rsid w:val="00503E5A"/>
    <w:rsid w:val="00511E6B"/>
    <w:rsid w:val="00520F76"/>
    <w:rsid w:val="00527B97"/>
    <w:rsid w:val="00547E76"/>
    <w:rsid w:val="00585D23"/>
    <w:rsid w:val="005B2800"/>
    <w:rsid w:val="005B3753"/>
    <w:rsid w:val="005C1AF1"/>
    <w:rsid w:val="005C6B9A"/>
    <w:rsid w:val="005F1DE4"/>
    <w:rsid w:val="005F6D36"/>
    <w:rsid w:val="005F7562"/>
    <w:rsid w:val="005F7DEF"/>
    <w:rsid w:val="006153E6"/>
    <w:rsid w:val="00616C54"/>
    <w:rsid w:val="00631C5C"/>
    <w:rsid w:val="00684FB3"/>
    <w:rsid w:val="006A5FC1"/>
    <w:rsid w:val="006E2205"/>
    <w:rsid w:val="006E6983"/>
    <w:rsid w:val="006E71A1"/>
    <w:rsid w:val="006F2075"/>
    <w:rsid w:val="007112E3"/>
    <w:rsid w:val="007143EE"/>
    <w:rsid w:val="00724E8F"/>
    <w:rsid w:val="00726DCE"/>
    <w:rsid w:val="00735804"/>
    <w:rsid w:val="00750ABC"/>
    <w:rsid w:val="00751008"/>
    <w:rsid w:val="007541FD"/>
    <w:rsid w:val="0077380A"/>
    <w:rsid w:val="00796661"/>
    <w:rsid w:val="007D62EB"/>
    <w:rsid w:val="007E2328"/>
    <w:rsid w:val="007F12CE"/>
    <w:rsid w:val="007F4F01"/>
    <w:rsid w:val="0081380F"/>
    <w:rsid w:val="00815EFB"/>
    <w:rsid w:val="00817736"/>
    <w:rsid w:val="008221BC"/>
    <w:rsid w:val="00826211"/>
    <w:rsid w:val="00827D9A"/>
    <w:rsid w:val="0083223B"/>
    <w:rsid w:val="00841C57"/>
    <w:rsid w:val="00844EFC"/>
    <w:rsid w:val="00853310"/>
    <w:rsid w:val="00886A38"/>
    <w:rsid w:val="008874EF"/>
    <w:rsid w:val="008A457D"/>
    <w:rsid w:val="008B1289"/>
    <w:rsid w:val="008B1667"/>
    <w:rsid w:val="008B5764"/>
    <w:rsid w:val="008C11E2"/>
    <w:rsid w:val="008C1B7A"/>
    <w:rsid w:val="008C5919"/>
    <w:rsid w:val="008E33F3"/>
    <w:rsid w:val="008E425F"/>
    <w:rsid w:val="008F2E0C"/>
    <w:rsid w:val="0090222D"/>
    <w:rsid w:val="009110D2"/>
    <w:rsid w:val="009148E7"/>
    <w:rsid w:val="00922429"/>
    <w:rsid w:val="00960DEA"/>
    <w:rsid w:val="009978D8"/>
    <w:rsid w:val="009A7968"/>
    <w:rsid w:val="009B1196"/>
    <w:rsid w:val="009E22BF"/>
    <w:rsid w:val="009F450A"/>
    <w:rsid w:val="00A24EB9"/>
    <w:rsid w:val="00A25B52"/>
    <w:rsid w:val="00A279A5"/>
    <w:rsid w:val="00A333F8"/>
    <w:rsid w:val="00A37514"/>
    <w:rsid w:val="00A45B2A"/>
    <w:rsid w:val="00A551B5"/>
    <w:rsid w:val="00A738B0"/>
    <w:rsid w:val="00A802E2"/>
    <w:rsid w:val="00A90B1A"/>
    <w:rsid w:val="00AA19E7"/>
    <w:rsid w:val="00AA4089"/>
    <w:rsid w:val="00AB428C"/>
    <w:rsid w:val="00AE2353"/>
    <w:rsid w:val="00AE6260"/>
    <w:rsid w:val="00B01041"/>
    <w:rsid w:val="00B01A15"/>
    <w:rsid w:val="00B0593F"/>
    <w:rsid w:val="00B2749D"/>
    <w:rsid w:val="00B43BB6"/>
    <w:rsid w:val="00B562A4"/>
    <w:rsid w:val="00B562C1"/>
    <w:rsid w:val="00B61027"/>
    <w:rsid w:val="00B63641"/>
    <w:rsid w:val="00BA1262"/>
    <w:rsid w:val="00BA4658"/>
    <w:rsid w:val="00BB6209"/>
    <w:rsid w:val="00BD1E15"/>
    <w:rsid w:val="00BD2261"/>
    <w:rsid w:val="00BD5CEB"/>
    <w:rsid w:val="00BF0D00"/>
    <w:rsid w:val="00BF4B1E"/>
    <w:rsid w:val="00C3054B"/>
    <w:rsid w:val="00C62D29"/>
    <w:rsid w:val="00C84508"/>
    <w:rsid w:val="00CA6453"/>
    <w:rsid w:val="00CB5DF3"/>
    <w:rsid w:val="00CC4111"/>
    <w:rsid w:val="00CE57C3"/>
    <w:rsid w:val="00CE5BFA"/>
    <w:rsid w:val="00CF25B5"/>
    <w:rsid w:val="00CF3559"/>
    <w:rsid w:val="00D07791"/>
    <w:rsid w:val="00D126C6"/>
    <w:rsid w:val="00D20F42"/>
    <w:rsid w:val="00D40767"/>
    <w:rsid w:val="00D439EE"/>
    <w:rsid w:val="00D55898"/>
    <w:rsid w:val="00D8039B"/>
    <w:rsid w:val="00D82F55"/>
    <w:rsid w:val="00D92274"/>
    <w:rsid w:val="00E03E77"/>
    <w:rsid w:val="00E067E7"/>
    <w:rsid w:val="00E06FAE"/>
    <w:rsid w:val="00E11B07"/>
    <w:rsid w:val="00E2205F"/>
    <w:rsid w:val="00E34259"/>
    <w:rsid w:val="00E41E47"/>
    <w:rsid w:val="00E448D5"/>
    <w:rsid w:val="00E727C9"/>
    <w:rsid w:val="00E92EE0"/>
    <w:rsid w:val="00EA5D4C"/>
    <w:rsid w:val="00ED60FF"/>
    <w:rsid w:val="00F449EF"/>
    <w:rsid w:val="00F57D67"/>
    <w:rsid w:val="00F63BDF"/>
    <w:rsid w:val="00F73242"/>
    <w:rsid w:val="00F737E5"/>
    <w:rsid w:val="00F805BB"/>
    <w:rsid w:val="00F8156D"/>
    <w:rsid w:val="00F825D0"/>
    <w:rsid w:val="00F96022"/>
    <w:rsid w:val="00FA5383"/>
    <w:rsid w:val="00FC2E09"/>
    <w:rsid w:val="00FD14C4"/>
    <w:rsid w:val="00FD3732"/>
    <w:rsid w:val="00FD642B"/>
    <w:rsid w:val="00FD7DFA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8834/1000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A5089-AAC0-46B7-A716-73261D7F6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103</TotalTime>
  <Pages>20</Pages>
  <Words>6062</Words>
  <Characters>34557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WORKST183</cp:lastModifiedBy>
  <cp:revision>4</cp:revision>
  <cp:lastPrinted>2025-09-18T06:27:00Z</cp:lastPrinted>
  <dcterms:created xsi:type="dcterms:W3CDTF">2025-12-03T07:10:00Z</dcterms:created>
  <dcterms:modified xsi:type="dcterms:W3CDTF">2025-12-03T08:54:00Z</dcterms:modified>
</cp:coreProperties>
</file>