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38BE2D" w14:textId="77777777" w:rsidR="00321AE4" w:rsidRPr="00067C82" w:rsidRDefault="00E912FC" w:rsidP="00321AE4">
      <w:pPr>
        <w:suppressAutoHyphens w:val="0"/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 w14:anchorId="7064CF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5pt;margin-top:-10pt;width:53.8pt;height:68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27925809" r:id="rId10"/>
        </w:pict>
      </w:r>
    </w:p>
    <w:p w14:paraId="42E4A7DA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14:paraId="5908386D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</w:p>
    <w:p w14:paraId="2B698C75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АДМИНИСТРАЦИЯ</w:t>
      </w:r>
    </w:p>
    <w:p w14:paraId="0B3E3CB3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СОРТАВАЛЬСКОГО  МУНИЦИПАЛЬНОГО ОКРУГА</w:t>
      </w:r>
    </w:p>
    <w:p w14:paraId="5F555E5F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69124EEE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7E6AFA4A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6910F66C" w14:textId="3420E408" w:rsidR="00321AE4" w:rsidRPr="00067C82" w:rsidRDefault="006E07F7" w:rsidP="00321AE4">
      <w:pPr>
        <w:suppressAutoHyphens w:val="0"/>
        <w:spacing w:line="0" w:lineRule="atLeast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 от  «</w:t>
      </w:r>
      <w:r w:rsidR="00E62A85">
        <w:rPr>
          <w:rFonts w:eastAsia="Calibri"/>
          <w:b/>
          <w:sz w:val="26"/>
          <w:szCs w:val="26"/>
          <w:lang w:eastAsia="en-US"/>
        </w:rPr>
        <w:t>22</w:t>
      </w:r>
      <w:r>
        <w:rPr>
          <w:rFonts w:eastAsia="Calibri"/>
          <w:b/>
          <w:sz w:val="26"/>
          <w:szCs w:val="26"/>
          <w:lang w:eastAsia="en-US"/>
        </w:rPr>
        <w:t xml:space="preserve">» </w:t>
      </w:r>
      <w:r w:rsidR="00E62A85">
        <w:rPr>
          <w:rFonts w:eastAsia="Calibri"/>
          <w:b/>
          <w:sz w:val="26"/>
          <w:szCs w:val="26"/>
          <w:lang w:eastAsia="en-US"/>
        </w:rPr>
        <w:t>декабря</w:t>
      </w:r>
      <w:r>
        <w:rPr>
          <w:rFonts w:eastAsia="Calibri"/>
          <w:b/>
          <w:sz w:val="26"/>
          <w:szCs w:val="26"/>
          <w:lang w:eastAsia="en-US"/>
        </w:rPr>
        <w:t xml:space="preserve"> 2025</w:t>
      </w:r>
      <w:r w:rsidR="00321AE4" w:rsidRPr="00067C82">
        <w:rPr>
          <w:rFonts w:eastAsia="Calibri"/>
          <w:b/>
          <w:sz w:val="26"/>
          <w:szCs w:val="26"/>
          <w:lang w:eastAsia="en-US"/>
        </w:rPr>
        <w:t xml:space="preserve"> г.  </w:t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>
        <w:rPr>
          <w:rFonts w:eastAsia="Calibri"/>
          <w:b/>
          <w:sz w:val="26"/>
          <w:szCs w:val="26"/>
          <w:lang w:eastAsia="en-US"/>
        </w:rPr>
        <w:tab/>
      </w:r>
      <w:r>
        <w:rPr>
          <w:rFonts w:eastAsia="Calibri"/>
          <w:b/>
          <w:sz w:val="26"/>
          <w:szCs w:val="26"/>
          <w:lang w:eastAsia="en-US"/>
        </w:rPr>
        <w:tab/>
        <w:t xml:space="preserve">                 </w:t>
      </w:r>
      <w:r>
        <w:rPr>
          <w:rFonts w:eastAsia="Calibri"/>
          <w:b/>
          <w:sz w:val="26"/>
          <w:szCs w:val="26"/>
          <w:lang w:eastAsia="en-US"/>
        </w:rPr>
        <w:tab/>
        <w:t xml:space="preserve">    </w:t>
      </w:r>
      <w:r>
        <w:rPr>
          <w:rFonts w:eastAsia="Calibri"/>
          <w:b/>
          <w:sz w:val="26"/>
          <w:szCs w:val="26"/>
          <w:lang w:eastAsia="en-US"/>
        </w:rPr>
        <w:tab/>
        <w:t xml:space="preserve"> </w:t>
      </w:r>
      <w:r w:rsidR="00E62A85">
        <w:rPr>
          <w:rFonts w:eastAsia="Calibri"/>
          <w:b/>
          <w:sz w:val="26"/>
          <w:szCs w:val="26"/>
          <w:lang w:eastAsia="en-US"/>
        </w:rPr>
        <w:tab/>
      </w:r>
      <w:r w:rsidR="00E62A85">
        <w:rPr>
          <w:rFonts w:eastAsia="Calibri"/>
          <w:b/>
          <w:sz w:val="26"/>
          <w:szCs w:val="26"/>
          <w:lang w:eastAsia="en-US"/>
        </w:rPr>
        <w:tab/>
      </w:r>
      <w:r w:rsidR="00E62A85">
        <w:rPr>
          <w:rFonts w:eastAsia="Calibri"/>
          <w:b/>
          <w:sz w:val="26"/>
          <w:szCs w:val="26"/>
          <w:lang w:eastAsia="en-US"/>
        </w:rPr>
        <w:tab/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 w:rsidR="00321AE4" w:rsidRPr="00067C82">
        <w:rPr>
          <w:rFonts w:eastAsia="Calibri"/>
          <w:b/>
          <w:sz w:val="26"/>
          <w:szCs w:val="26"/>
          <w:lang w:eastAsia="en-US"/>
        </w:rPr>
        <w:t xml:space="preserve">  №  </w:t>
      </w:r>
      <w:r w:rsidR="00E62A85">
        <w:rPr>
          <w:rFonts w:eastAsia="Calibri"/>
          <w:b/>
          <w:sz w:val="26"/>
          <w:szCs w:val="26"/>
          <w:lang w:eastAsia="en-US"/>
        </w:rPr>
        <w:t>267</w:t>
      </w:r>
    </w:p>
    <w:p w14:paraId="52DE93FF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6"/>
          <w:szCs w:val="26"/>
          <w:lang w:eastAsia="ru-RU"/>
        </w:rPr>
      </w:pPr>
    </w:p>
    <w:p w14:paraId="52934D8E" w14:textId="77777777" w:rsidR="00321AE4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  <w:lang w:eastAsia="ru-RU"/>
        </w:rPr>
      </w:pPr>
      <w:r w:rsidRPr="00001F7D">
        <w:rPr>
          <w:b/>
          <w:sz w:val="26"/>
          <w:szCs w:val="26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001F7D">
        <w:rPr>
          <w:b/>
          <w:bCs/>
          <w:sz w:val="26"/>
          <w:szCs w:val="26"/>
          <w:lang w:eastAsia="ru-RU"/>
        </w:rPr>
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</w:t>
      </w:r>
    </w:p>
    <w:p w14:paraId="3FE07DC5" w14:textId="77777777" w:rsidR="006E07F7" w:rsidRPr="00001F7D" w:rsidRDefault="006E07F7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  <w:lang w:eastAsia="ru-RU"/>
        </w:rPr>
      </w:pPr>
    </w:p>
    <w:p w14:paraId="78132703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18.11.2025г. № 241 «Об утверждении Порядка разработки и утверждения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 постановляет:</w:t>
      </w:r>
      <w:r w:rsidRPr="00001F7D">
        <w:rPr>
          <w:rFonts w:eastAsia="Calibri"/>
          <w:sz w:val="26"/>
          <w:szCs w:val="26"/>
          <w:lang w:eastAsia="en-US"/>
        </w:rPr>
        <w:t xml:space="preserve"> </w:t>
      </w:r>
    </w:p>
    <w:p w14:paraId="11CC838C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Утвердить Административный регламент по 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</w:t>
      </w:r>
      <w:r w:rsidRPr="00067C82">
        <w:rPr>
          <w:sz w:val="26"/>
          <w:szCs w:val="26"/>
          <w:lang w:eastAsia="ru-RU"/>
        </w:rPr>
        <w:t>законных прав и свобод граждан и исполнением государственными органами и органами местного самоуправления своих полномочий</w:t>
      </w:r>
      <w:r w:rsidR="006153E6" w:rsidRPr="00067C82">
        <w:rPr>
          <w:sz w:val="26"/>
          <w:szCs w:val="26"/>
          <w:lang w:eastAsia="ru-RU"/>
        </w:rPr>
        <w:t xml:space="preserve">» </w:t>
      </w:r>
      <w:r w:rsidRPr="00067C82">
        <w:rPr>
          <w:sz w:val="26"/>
          <w:szCs w:val="26"/>
          <w:lang w:eastAsia="ru-RU"/>
        </w:rPr>
        <w:t xml:space="preserve">в соответствии с приложением к данному </w:t>
      </w:r>
      <w:r w:rsidRPr="00001F7D">
        <w:rPr>
          <w:sz w:val="26"/>
          <w:szCs w:val="26"/>
          <w:lang w:eastAsia="ru-RU"/>
        </w:rPr>
        <w:t>Постановлению.</w:t>
      </w:r>
    </w:p>
    <w:p w14:paraId="6DDF433C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14:paraId="29234989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Настоящее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9C8E69C" w14:textId="77777777" w:rsidR="00321AE4" w:rsidRPr="00001F7D" w:rsidRDefault="00321AE4" w:rsidP="00321AE4">
      <w:pPr>
        <w:numPr>
          <w:ilvl w:val="0"/>
          <w:numId w:val="8"/>
        </w:numPr>
        <w:suppressAutoHyphens w:val="0"/>
        <w:spacing w:after="200" w:line="276" w:lineRule="auto"/>
        <w:ind w:left="142" w:firstLine="567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Постановление администрации Сортавальского муниципального округа от 17 июля 2025 г. № 143 «Об утверждении административного регламента по предоставлению муниципальной услуги «Выдача муниципальным архивом </w:t>
      </w:r>
      <w:r w:rsidRPr="00001F7D">
        <w:rPr>
          <w:sz w:val="26"/>
          <w:szCs w:val="26"/>
          <w:lang w:eastAsia="ru-RU"/>
        </w:rPr>
        <w:lastRenderedPageBreak/>
        <w:t>архивных документов (архивных справок, выписок и копий)» признать утратившим силу.</w:t>
      </w:r>
    </w:p>
    <w:p w14:paraId="3B43C058" w14:textId="77777777" w:rsidR="00321AE4" w:rsidRPr="00001F7D" w:rsidRDefault="00321AE4" w:rsidP="00D82F55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proofErr w:type="gramStart"/>
      <w:r w:rsidRPr="00001F7D">
        <w:rPr>
          <w:sz w:val="26"/>
          <w:szCs w:val="26"/>
          <w:lang w:eastAsia="ru-RU"/>
        </w:rPr>
        <w:t>Контроль за</w:t>
      </w:r>
      <w:proofErr w:type="gramEnd"/>
      <w:r w:rsidRPr="00001F7D">
        <w:rPr>
          <w:sz w:val="26"/>
          <w:szCs w:val="26"/>
          <w:lang w:eastAsia="ru-RU"/>
        </w:rPr>
        <w:t xml:space="preserve"> исполнением настоящего Постановления возложить на </w:t>
      </w:r>
      <w:r w:rsidR="00D82F55" w:rsidRPr="00001F7D">
        <w:rPr>
          <w:sz w:val="26"/>
          <w:szCs w:val="26"/>
          <w:lang w:eastAsia="ru-RU"/>
        </w:rPr>
        <w:t xml:space="preserve">начальника отдела культуры и спорта администрации Сортавальского муниципального округа И.Н. </w:t>
      </w:r>
      <w:proofErr w:type="spellStart"/>
      <w:r w:rsidR="00D82F55" w:rsidRPr="00001F7D">
        <w:rPr>
          <w:sz w:val="26"/>
          <w:szCs w:val="26"/>
          <w:lang w:eastAsia="ru-RU"/>
        </w:rPr>
        <w:t>Неволину</w:t>
      </w:r>
      <w:proofErr w:type="spellEnd"/>
      <w:r w:rsidR="00D82F55" w:rsidRPr="00001F7D">
        <w:rPr>
          <w:sz w:val="26"/>
          <w:szCs w:val="26"/>
          <w:lang w:eastAsia="ru-RU"/>
        </w:rPr>
        <w:t>.</w:t>
      </w:r>
    </w:p>
    <w:p w14:paraId="3136C95C" w14:textId="77777777" w:rsidR="00D82F55" w:rsidRPr="00001F7D" w:rsidRDefault="00D82F55" w:rsidP="00D82F55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6"/>
          <w:szCs w:val="26"/>
          <w:lang w:eastAsia="ru-RU"/>
        </w:rPr>
      </w:pPr>
    </w:p>
    <w:p w14:paraId="1DD79CA6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</w:p>
    <w:p w14:paraId="73A1580E" w14:textId="445D5DF4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Глава Сортавальского муниципального округа         </w:t>
      </w:r>
      <w:r w:rsidR="00001F7D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  </w:t>
      </w:r>
      <w:r w:rsidR="006E07F7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</w:t>
      </w:r>
      <w:r w:rsidR="006E07F7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           С.В. </w:t>
      </w:r>
      <w:proofErr w:type="spellStart"/>
      <w:r w:rsidRPr="00001F7D">
        <w:rPr>
          <w:sz w:val="26"/>
          <w:szCs w:val="26"/>
          <w:lang w:eastAsia="ru-RU"/>
        </w:rPr>
        <w:t>Крупин</w:t>
      </w:r>
      <w:proofErr w:type="spellEnd"/>
    </w:p>
    <w:p w14:paraId="0FBC036E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ADC4DA1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09AFBF2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44C0405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E702F4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0D1A38F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57C81B7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488F80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59F5D35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DC7BD73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2BBE713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D9CBF50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16419D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83FDBF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4E5853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4337E1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678472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F4DF84E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D3BCC70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A1EA128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419456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888AAB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E0A9CC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82C634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09E908A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4BFE16E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DC0AD9F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3D19E95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BBD6A4E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CA42AAB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105D789" w14:textId="77777777" w:rsidR="00D82F55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ED00C0C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E6AEC8C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7017593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6792723" w14:textId="77777777" w:rsidR="00EF6ABC" w:rsidRPr="00067C82" w:rsidRDefault="00EF6ABC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  <w:bookmarkStart w:id="0" w:name="_GoBack"/>
      <w:bookmarkEnd w:id="0"/>
    </w:p>
    <w:p w14:paraId="782A6E7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4528BE1" w14:textId="77777777" w:rsidR="00216ACD" w:rsidRDefault="00216ACD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6D8E8B6" w14:textId="77777777" w:rsidR="00E62A85" w:rsidRDefault="00E62A85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</w:p>
    <w:p w14:paraId="67FA8C88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lastRenderedPageBreak/>
        <w:t xml:space="preserve">Приложение </w:t>
      </w:r>
    </w:p>
    <w:p w14:paraId="11EE2B1B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к Постановлению администрации </w:t>
      </w:r>
    </w:p>
    <w:p w14:paraId="78F85B49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Сортавальского муниципального округа </w:t>
      </w:r>
    </w:p>
    <w:p w14:paraId="6AD2ED5D" w14:textId="0C6EEF24" w:rsidR="00321AE4" w:rsidRPr="00001F7D" w:rsidRDefault="006E07F7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>
        <w:rPr>
          <w:bCs/>
          <w:lang w:eastAsia="ru-RU"/>
        </w:rPr>
        <w:t xml:space="preserve"> от «</w:t>
      </w:r>
      <w:r w:rsidR="00E62A85">
        <w:rPr>
          <w:bCs/>
          <w:lang w:eastAsia="ru-RU"/>
        </w:rPr>
        <w:t>22</w:t>
      </w:r>
      <w:r>
        <w:rPr>
          <w:bCs/>
          <w:lang w:eastAsia="ru-RU"/>
        </w:rPr>
        <w:t xml:space="preserve">» </w:t>
      </w:r>
      <w:r w:rsidR="00E62A85">
        <w:rPr>
          <w:bCs/>
          <w:lang w:eastAsia="ru-RU"/>
        </w:rPr>
        <w:t xml:space="preserve">декабря </w:t>
      </w:r>
      <w:r>
        <w:rPr>
          <w:bCs/>
          <w:lang w:eastAsia="ru-RU"/>
        </w:rPr>
        <w:t>2025</w:t>
      </w:r>
      <w:r w:rsidR="00321AE4" w:rsidRPr="00001F7D">
        <w:rPr>
          <w:bCs/>
          <w:lang w:eastAsia="ru-RU"/>
        </w:rPr>
        <w:t xml:space="preserve">г. №  </w:t>
      </w:r>
      <w:r w:rsidR="00E62A85">
        <w:rPr>
          <w:bCs/>
          <w:lang w:eastAsia="ru-RU"/>
        </w:rPr>
        <w:t>267</w:t>
      </w:r>
    </w:p>
    <w:p w14:paraId="38E8EDB7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lang w:eastAsia="ru-RU"/>
        </w:rPr>
      </w:pPr>
    </w:p>
    <w:p w14:paraId="5AF452BB" w14:textId="77777777" w:rsidR="00D82F55" w:rsidRPr="00001F7D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14:paraId="6A16B42F" w14:textId="77777777" w:rsidR="00D82F55" w:rsidRPr="006E07F7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lang w:eastAsia="ru-RU"/>
        </w:rPr>
      </w:pPr>
      <w:r w:rsidRPr="00001F7D">
        <w:rPr>
          <w:b/>
          <w:bCs/>
          <w:lang w:eastAsia="ru-RU"/>
        </w:rPr>
        <w:t>Административный регламент</w:t>
      </w:r>
      <w:r w:rsidRPr="00001F7D">
        <w:rPr>
          <w:b/>
          <w:bCs/>
          <w:lang w:eastAsia="ru-RU"/>
        </w:rPr>
        <w:br/>
        <w:t xml:space="preserve">по </w:t>
      </w:r>
      <w:r w:rsidRPr="006E07F7">
        <w:rPr>
          <w:b/>
          <w:bCs/>
          <w:lang w:eastAsia="ru-RU"/>
        </w:rPr>
        <w:t>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b/>
          <w:lang w:eastAsia="ru-RU"/>
        </w:rPr>
        <w:t>»</w:t>
      </w:r>
    </w:p>
    <w:p w14:paraId="040B70A1" w14:textId="77777777" w:rsidR="000A0335" w:rsidRPr="006E07F7" w:rsidRDefault="000A033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</w:pPr>
    </w:p>
    <w:p w14:paraId="45EC8623" w14:textId="77777777" w:rsidR="000A0335" w:rsidRPr="006E07F7" w:rsidRDefault="000A0335" w:rsidP="00001F7D">
      <w:pPr>
        <w:pStyle w:val="af5"/>
        <w:keepNext/>
        <w:keepLines/>
        <w:numPr>
          <w:ilvl w:val="0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Общие положения</w:t>
      </w:r>
    </w:p>
    <w:p w14:paraId="1DE2C8A7" w14:textId="77777777" w:rsidR="00067C82" w:rsidRPr="006E07F7" w:rsidRDefault="00067C82" w:rsidP="00001F7D">
      <w:pPr>
        <w:pStyle w:val="af5"/>
        <w:keepNext/>
        <w:keepLines/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</w:p>
    <w:p w14:paraId="203883A4" w14:textId="77777777" w:rsidR="000A0335" w:rsidRPr="006E07F7" w:rsidRDefault="000A0335" w:rsidP="00001F7D">
      <w:pPr>
        <w:pStyle w:val="af5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Предмет регулирования административного регламента</w:t>
      </w:r>
    </w:p>
    <w:p w14:paraId="331EDD4E" w14:textId="77777777" w:rsidR="000A0335" w:rsidRPr="006E07F7" w:rsidRDefault="000A0335" w:rsidP="00001F7D">
      <w:pPr>
        <w:suppressAutoHyphens w:val="0"/>
        <w:ind w:firstLine="709"/>
        <w:contextualSpacing/>
        <w:jc w:val="center"/>
        <w:rPr>
          <w:b/>
          <w:bCs/>
          <w:lang w:eastAsia="en-US"/>
        </w:rPr>
      </w:pPr>
    </w:p>
    <w:p w14:paraId="421CD20D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lang w:eastAsia="en-US"/>
        </w:rPr>
      </w:pPr>
      <w:r w:rsidRPr="006E07F7">
        <w:rPr>
          <w:rFonts w:eastAsia="PT Astra Serif"/>
          <w:lang w:eastAsia="ru-RU"/>
        </w:rPr>
        <w:t xml:space="preserve"> Настоящий Административный регламент устанавливает порядок и стандарт предоставления </w:t>
      </w:r>
      <w:r w:rsidRPr="006E07F7">
        <w:rPr>
          <w:rFonts w:eastAsia="PT Astra Serif"/>
          <w:bCs/>
          <w:lang w:eastAsia="ru-RU"/>
        </w:rPr>
        <w:t xml:space="preserve">муниципальной </w:t>
      </w:r>
      <w:r w:rsidRPr="006E07F7">
        <w:rPr>
          <w:rFonts w:eastAsia="PT Astra Serif"/>
          <w:lang w:eastAsia="ru-RU"/>
        </w:rPr>
        <w:t>услуги «</w:t>
      </w:r>
      <w:r w:rsidR="00D8039B" w:rsidRPr="006E07F7">
        <w:rPr>
          <w:rFonts w:eastAsia="PT Astra Serif"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rFonts w:eastAsia="PT Astra Serif"/>
          <w:lang w:eastAsia="en-US"/>
        </w:rPr>
        <w:t>»</w:t>
      </w:r>
      <w:r w:rsidRPr="006E07F7">
        <w:rPr>
          <w:rFonts w:eastAsia="PT Astra Serif"/>
          <w:lang w:eastAsia="ru-RU"/>
        </w:rPr>
        <w:t xml:space="preserve"> (далее – Услуга).</w:t>
      </w:r>
    </w:p>
    <w:p w14:paraId="66B318F5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7FD15FD8" w14:textId="77777777" w:rsidR="000A0335" w:rsidRPr="006E07F7" w:rsidRDefault="000A0335" w:rsidP="00001F7D">
      <w:pPr>
        <w:pStyle w:val="af5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Круг заявителей</w:t>
      </w:r>
    </w:p>
    <w:p w14:paraId="1E56D071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38732FB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 Заявит</w:t>
      </w:r>
      <w:r w:rsidR="008C1B7A" w:rsidRPr="006E07F7">
        <w:rPr>
          <w:rFonts w:eastAsia="PT Astra Serif"/>
          <w:lang w:eastAsia="ru-RU"/>
        </w:rPr>
        <w:t xml:space="preserve">елями при предоставлении Услуги </w:t>
      </w:r>
      <w:r w:rsidRPr="006E07F7">
        <w:rPr>
          <w:rFonts w:eastAsia="PT Astra Serif"/>
          <w:lang w:eastAsia="ru-RU"/>
        </w:rPr>
        <w:t xml:space="preserve">являются юридические и физические лица либо уполномоченные представители юридических и физических лиц, обратившиеся с заявлением о </w:t>
      </w:r>
      <w:r w:rsidR="0090222D" w:rsidRPr="006E07F7">
        <w:rPr>
          <w:rFonts w:eastAsia="PT Astra Serif"/>
          <w:lang w:eastAsia="ru-RU"/>
        </w:rPr>
        <w:t>предоставлении Услуги (далее </w:t>
      </w:r>
      <w:r w:rsidRPr="006E07F7">
        <w:rPr>
          <w:rFonts w:eastAsia="PT Astra Serif"/>
          <w:lang w:eastAsia="ru-RU"/>
        </w:rPr>
        <w:t>— Заявитель)</w:t>
      </w:r>
      <w:r w:rsidR="00F449EF" w:rsidRPr="006E07F7">
        <w:rPr>
          <w:rFonts w:eastAsia="PT Astra Serif"/>
          <w:lang w:eastAsia="ru-RU"/>
        </w:rPr>
        <w:t>, в соответствии с формой категорий заявителей, предусмотренной в приложении № 1 к настоящему Административному регламенту.</w:t>
      </w:r>
      <w:r w:rsidR="008C1B7A" w:rsidRPr="006E07F7">
        <w:rPr>
          <w:rFonts w:eastAsia="PT Astra Serif"/>
          <w:lang w:eastAsia="ru-RU"/>
        </w:rPr>
        <w:t xml:space="preserve"> </w:t>
      </w:r>
    </w:p>
    <w:p w14:paraId="74BB75F0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6A85F36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1.3. </w:t>
      </w:r>
      <w:r w:rsidR="000A0335" w:rsidRPr="006E07F7">
        <w:rPr>
          <w:rFonts w:eastAsia="PT Astra Serif"/>
          <w:b/>
          <w:bCs/>
          <w:lang w:eastAsia="en-US"/>
        </w:rPr>
        <w:t>Требование предоставления заявителю государственной услуги в соответствии с категориями (признаками) заявителя, сведения о котором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14599188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b/>
          <w:bCs/>
          <w:lang w:eastAsia="en-US"/>
        </w:rPr>
      </w:pPr>
    </w:p>
    <w:p w14:paraId="4B30CBFF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6E07F7">
        <w:rPr>
          <w:rFonts w:eastAsia="PT Astra Serif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</w:t>
      </w:r>
      <w:r w:rsidRPr="006E07F7">
        <w:rPr>
          <w:rFonts w:eastAsia="PT Astra Serif"/>
          <w:spacing w:val="-4"/>
          <w:lang w:eastAsia="ru-RU"/>
        </w:rPr>
        <w:t>государственных и муниципальных услуг (</w:t>
      </w:r>
      <w:r w:rsidR="0081380F" w:rsidRPr="006E07F7">
        <w:rPr>
          <w:rFonts w:eastAsia="PT Astra Serif"/>
          <w:spacing w:val="-4"/>
          <w:lang w:eastAsia="ru-RU"/>
        </w:rPr>
        <w:t>функций)» (далее – ЕПГУ</w:t>
      </w:r>
      <w:r w:rsidRPr="006E07F7">
        <w:rPr>
          <w:rFonts w:eastAsia="PT Astra Serif"/>
          <w:spacing w:val="-4"/>
          <w:lang w:eastAsia="ru-RU"/>
        </w:rPr>
        <w:t>).</w:t>
      </w:r>
    </w:p>
    <w:p w14:paraId="2A0EDB51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17007890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2</w:t>
      </w:r>
      <w:r w:rsidR="000A0335" w:rsidRPr="006E07F7">
        <w:rPr>
          <w:rFonts w:eastAsia="PT Astra Serif"/>
          <w:b/>
          <w:bCs/>
          <w:lang w:eastAsia="en-US"/>
        </w:rPr>
        <w:t>. Стандарт предоставления Услуги</w:t>
      </w:r>
    </w:p>
    <w:p w14:paraId="081DE064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7D361904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2.1. </w:t>
      </w:r>
      <w:r w:rsidR="000A0335" w:rsidRPr="006E07F7">
        <w:rPr>
          <w:rFonts w:eastAsia="PT Astra Serif"/>
          <w:b/>
          <w:bCs/>
          <w:lang w:eastAsia="en-US"/>
        </w:rPr>
        <w:t>Наименование Услуги</w:t>
      </w:r>
    </w:p>
    <w:p w14:paraId="1F6AB39A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b/>
          <w:bCs/>
          <w:lang w:eastAsia="en-US"/>
        </w:rPr>
      </w:pPr>
    </w:p>
    <w:p w14:paraId="5B78EC3E" w14:textId="77777777" w:rsidR="000A0335" w:rsidRPr="006E07F7" w:rsidRDefault="00D8039B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="000A0335" w:rsidRPr="006E07F7">
        <w:rPr>
          <w:rFonts w:eastAsia="PT Astra Serif"/>
          <w:lang w:eastAsia="ru-RU"/>
        </w:rPr>
        <w:t>.</w:t>
      </w:r>
    </w:p>
    <w:p w14:paraId="490BE36F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820FC27" w14:textId="77777777" w:rsidR="000A0335" w:rsidRPr="006E07F7" w:rsidRDefault="001D5D71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 xml:space="preserve">2.2. </w:t>
      </w:r>
      <w:r w:rsidR="000A0335" w:rsidRPr="006E07F7">
        <w:rPr>
          <w:rFonts w:eastAsia="PT Astra Serif"/>
          <w:b/>
          <w:lang w:eastAsia="ru-RU"/>
        </w:rPr>
        <w:t>Наименование органа, предоставляющего Услугу</w:t>
      </w:r>
    </w:p>
    <w:p w14:paraId="54765469" w14:textId="77777777" w:rsidR="00001F7D" w:rsidRPr="006E07F7" w:rsidRDefault="00001F7D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</w:p>
    <w:p w14:paraId="5A911DBB" w14:textId="77777777" w:rsidR="000A0335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spacing w:val="-4"/>
          <w:lang w:eastAsia="ru-RU"/>
        </w:rPr>
        <w:t>а)</w:t>
      </w:r>
      <w:r w:rsidR="00CB5DF3" w:rsidRPr="006E07F7">
        <w:rPr>
          <w:rFonts w:eastAsia="PT Astra Serif"/>
          <w:spacing w:val="-4"/>
          <w:lang w:eastAsia="ru-RU"/>
        </w:rPr>
        <w:t xml:space="preserve"> </w:t>
      </w:r>
      <w:r w:rsidR="00D8039B" w:rsidRPr="006E07F7">
        <w:rPr>
          <w:lang w:eastAsia="ru-RU"/>
        </w:rPr>
        <w:t xml:space="preserve">Муниципальная услуга предоставляется муниципальным казенным учреждением «Архив Сортавальского муниципального округа». Ответственное структурное подразделение </w:t>
      </w:r>
      <w:r w:rsidR="00D8039B" w:rsidRPr="006E07F7">
        <w:rPr>
          <w:lang w:eastAsia="ru-RU"/>
        </w:rPr>
        <w:lastRenderedPageBreak/>
        <w:t>администрации Сортавальского муниципального округа – Отдел культуры и спорта администрации Сортавальского муниципального округа</w:t>
      </w:r>
      <w:r w:rsidR="000A0335" w:rsidRPr="006E07F7">
        <w:rPr>
          <w:rFonts w:eastAsia="PT Astra Serif"/>
          <w:lang w:eastAsia="ru-RU"/>
        </w:rPr>
        <w:t>.</w:t>
      </w:r>
    </w:p>
    <w:p w14:paraId="6AB5AE44" w14:textId="19C0F42E" w:rsid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</w:t>
      </w:r>
      <w:r w:rsidR="0090222D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Возможность получения Услуги в многофункциональном центре предоставления государственных и муниципальных услуг</w:t>
      </w:r>
      <w:r w:rsidR="00350FBD" w:rsidRPr="006E07F7">
        <w:rPr>
          <w:rFonts w:eastAsia="PT Astra Serif"/>
          <w:lang w:eastAsia="ru-RU"/>
        </w:rPr>
        <w:t xml:space="preserve"> (МФЦ)</w:t>
      </w:r>
      <w:r w:rsidR="00935E2A" w:rsidRPr="006E07F7">
        <w:rPr>
          <w:rFonts w:eastAsia="PT Astra Serif"/>
          <w:lang w:eastAsia="ru-RU"/>
        </w:rPr>
        <w:t xml:space="preserve"> не предусмотрена.</w:t>
      </w:r>
    </w:p>
    <w:p w14:paraId="0C23F53F" w14:textId="77777777" w:rsidR="006E07F7" w:rsidRPr="006E07F7" w:rsidRDefault="006E07F7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6EB47A9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2.3. </w:t>
      </w:r>
      <w:r w:rsidR="000A0335" w:rsidRPr="006E07F7">
        <w:rPr>
          <w:rFonts w:eastAsia="PT Astra Serif"/>
          <w:b/>
          <w:bCs/>
          <w:lang w:eastAsia="en-US"/>
        </w:rPr>
        <w:t>Результат предоставления Услуги</w:t>
      </w:r>
    </w:p>
    <w:p w14:paraId="1B28F9E2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E0724A0" w14:textId="77777777" w:rsidR="000A0335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2.3.1. </w:t>
      </w:r>
      <w:r w:rsidR="000A0335" w:rsidRPr="006E07F7">
        <w:rPr>
          <w:rFonts w:eastAsia="PT Astra Serif"/>
          <w:lang w:eastAsia="ru-RU"/>
        </w:rPr>
        <w:t xml:space="preserve">При обращении заявителя за исполнением запросов, оформлением и выдачей </w:t>
      </w:r>
      <w:r w:rsidR="00D8039B" w:rsidRPr="006E07F7">
        <w:rPr>
          <w:rFonts w:eastAsia="PT Astra Serif"/>
          <w:lang w:eastAsia="ru-RU"/>
        </w:rPr>
        <w:t xml:space="preserve">архивных справок, архивных копий, архивных выписок, информационных писем </w:t>
      </w:r>
      <w:r w:rsidR="000A0335" w:rsidRPr="006E07F7">
        <w:rPr>
          <w:rFonts w:eastAsia="PT Astra Serif"/>
          <w:lang w:eastAsia="ru-RU"/>
        </w:rPr>
        <w:t>результатами предоставления Услуги являются:</w:t>
      </w:r>
    </w:p>
    <w:p w14:paraId="4314D994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>архивная справка (документ на бумажном носителе или в форме электронного документа);</w:t>
      </w:r>
    </w:p>
    <w:p w14:paraId="11EBD93C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</w:t>
      </w:r>
      <w:r w:rsidR="000A0335" w:rsidRPr="006E07F7">
        <w:rPr>
          <w:rFonts w:eastAsia="PT Astra Serif"/>
          <w:lang w:eastAsia="ru-RU"/>
        </w:rPr>
        <w:t>архивная выписка (документ на бумажном носителе или в форме электронного документа);</w:t>
      </w:r>
    </w:p>
    <w:p w14:paraId="1FF99DCD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 </w:t>
      </w:r>
      <w:r w:rsidR="000A0335" w:rsidRPr="006E07F7">
        <w:rPr>
          <w:rFonts w:eastAsia="PT Astra Serif"/>
          <w:lang w:eastAsia="ru-RU"/>
        </w:rPr>
        <w:t>архивная копия (документ на бумажном носителе или в форме электронного документа);</w:t>
      </w:r>
    </w:p>
    <w:p w14:paraId="4627947E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 </w:t>
      </w:r>
      <w:r w:rsidR="000A0335" w:rsidRPr="006E07F7">
        <w:rPr>
          <w:rFonts w:eastAsia="PT Astra Serif"/>
          <w:lang w:eastAsia="ru-RU"/>
        </w:rPr>
        <w:t>информационное письмо (документ на бумажном носителе или в форме электронного документа);</w:t>
      </w:r>
    </w:p>
    <w:p w14:paraId="77788980" w14:textId="77777777" w:rsidR="000A0335" w:rsidRPr="006E07F7" w:rsidRDefault="00382D2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 </w:t>
      </w:r>
      <w:r w:rsidR="000A0335" w:rsidRPr="006E07F7">
        <w:rPr>
          <w:rFonts w:eastAsia="PT Astra Serif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документа).</w:t>
      </w:r>
    </w:p>
    <w:p w14:paraId="663FEAA2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14:paraId="3D1941DC" w14:textId="77777777" w:rsidR="00067C82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6F57F7E" w14:textId="77777777" w:rsidR="00935E2A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2.3.2. </w:t>
      </w:r>
      <w:r w:rsidR="000A0335" w:rsidRPr="006E07F7">
        <w:rPr>
          <w:rFonts w:eastAsia="PT Astra Serif"/>
          <w:lang w:eastAsia="ru-RU"/>
        </w:rPr>
        <w:t xml:space="preserve"> Результаты предоставления Услуги</w:t>
      </w:r>
      <w:r w:rsidR="00935E2A" w:rsidRPr="006E07F7">
        <w:rPr>
          <w:rFonts w:eastAsia="PT Astra Serif"/>
          <w:lang w:eastAsia="ru-RU"/>
        </w:rPr>
        <w:t>:</w:t>
      </w:r>
    </w:p>
    <w:p w14:paraId="6FF25916" w14:textId="6D2C38C2" w:rsidR="00935E2A" w:rsidRPr="006E07F7" w:rsidRDefault="00935E2A" w:rsidP="00935E2A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</w:t>
      </w:r>
      <w:r w:rsidR="000A0335" w:rsidRPr="006E07F7">
        <w:rPr>
          <w:rFonts w:eastAsia="PT Astra Serif"/>
          <w:lang w:eastAsia="ru-RU"/>
        </w:rPr>
        <w:t xml:space="preserve"> могут быть получены почтовым отправлением, при личном обращении в муниципальный архив,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="000A0335" w:rsidRPr="006E07F7">
        <w:rPr>
          <w:rFonts w:eastAsia="PT Astra Serif"/>
          <w:lang w:eastAsia="ru-RU"/>
        </w:rPr>
        <w:t xml:space="preserve"> (при н</w:t>
      </w:r>
      <w:r w:rsidRPr="006E07F7">
        <w:rPr>
          <w:rFonts w:eastAsia="PT Astra Serif"/>
          <w:lang w:eastAsia="ru-RU"/>
        </w:rPr>
        <w:t>аличии технической возможности);</w:t>
      </w:r>
    </w:p>
    <w:p w14:paraId="0D007C2D" w14:textId="1FD386A6" w:rsidR="000A0335" w:rsidRPr="006E07F7" w:rsidRDefault="00935E2A" w:rsidP="00935E2A">
      <w:pPr>
        <w:suppressAutoHyphens w:val="0"/>
        <w:ind w:firstLine="709"/>
        <w:contextualSpacing/>
        <w:jc w:val="both"/>
        <w:rPr>
          <w:rFonts w:eastAsia="PT Astra Serif"/>
          <w:bCs/>
          <w:lang w:eastAsia="ru-RU"/>
        </w:rPr>
      </w:pPr>
      <w:r w:rsidRPr="006E07F7">
        <w:rPr>
          <w:rFonts w:eastAsia="PT Astra Serif"/>
          <w:lang w:eastAsia="ru-RU"/>
        </w:rPr>
        <w:t>б)</w:t>
      </w:r>
      <w:r w:rsidRPr="006E07F7">
        <w:rPr>
          <w:rFonts w:eastAsia="PT Astra Serif"/>
          <w:bCs/>
          <w:lang w:eastAsia="ru-RU"/>
        </w:rPr>
        <w:t xml:space="preserve"> осуществляются внутренним </w:t>
      </w:r>
      <w:r w:rsidR="00FE7486" w:rsidRPr="006E07F7">
        <w:rPr>
          <w:rFonts w:eastAsia="PT Astra Serif"/>
          <w:bCs/>
          <w:lang w:eastAsia="ru-RU"/>
        </w:rPr>
        <w:t xml:space="preserve">межведомственным электронным документооборотом через </w:t>
      </w:r>
      <w:r w:rsidRPr="006E07F7">
        <w:rPr>
          <w:rFonts w:eastAsia="PT Astra Serif"/>
          <w:bCs/>
          <w:lang w:eastAsia="ru-RU"/>
        </w:rPr>
        <w:t>Единую централизованную цифровую платформу в социальной сфере между</w:t>
      </w:r>
      <w:r w:rsidR="00FE7486" w:rsidRPr="006E07F7">
        <w:rPr>
          <w:rFonts w:eastAsia="PT Astra Serif"/>
          <w:bCs/>
          <w:lang w:eastAsia="ru-RU"/>
        </w:rPr>
        <w:t xml:space="preserve"> </w:t>
      </w:r>
      <w:r w:rsidRPr="006E07F7">
        <w:rPr>
          <w:rFonts w:eastAsia="PT Astra Serif"/>
          <w:bCs/>
          <w:lang w:eastAsia="ru-RU"/>
        </w:rPr>
        <w:t>Фонд</w:t>
      </w:r>
      <w:r w:rsidR="001A5921" w:rsidRPr="006E07F7">
        <w:rPr>
          <w:rFonts w:eastAsia="PT Astra Serif"/>
          <w:bCs/>
          <w:lang w:eastAsia="ru-RU"/>
        </w:rPr>
        <w:t>ом</w:t>
      </w:r>
      <w:r w:rsidRPr="006E07F7">
        <w:rPr>
          <w:rFonts w:eastAsia="PT Astra Serif"/>
          <w:bCs/>
          <w:lang w:eastAsia="ru-RU"/>
        </w:rPr>
        <w:t xml:space="preserve"> пенсионного и социального страхования Российской Федерации </w:t>
      </w:r>
      <w:r w:rsidR="00FE7486" w:rsidRPr="006E07F7">
        <w:rPr>
          <w:rFonts w:eastAsia="PT Astra Serif"/>
          <w:bCs/>
          <w:lang w:eastAsia="ru-RU"/>
        </w:rPr>
        <w:t>и муниципальным казенным учреждением «Архив Сортавальского муниципального округа»</w:t>
      </w:r>
      <w:r w:rsidRPr="006E07F7">
        <w:rPr>
          <w:rFonts w:eastAsia="PT Astra Serif"/>
          <w:bCs/>
          <w:lang w:eastAsia="ru-RU"/>
        </w:rPr>
        <w:t>.</w:t>
      </w:r>
    </w:p>
    <w:p w14:paraId="66A8895C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b/>
          <w:bCs/>
          <w:lang w:eastAsia="ru-RU"/>
        </w:rPr>
      </w:pPr>
    </w:p>
    <w:p w14:paraId="6AAA8568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ru-RU"/>
        </w:rPr>
        <w:t xml:space="preserve">2.4. </w:t>
      </w:r>
      <w:r w:rsidR="000A0335" w:rsidRPr="006E07F7">
        <w:rPr>
          <w:rFonts w:eastAsia="PT Astra Serif"/>
          <w:b/>
          <w:bCs/>
          <w:lang w:eastAsia="ru-RU"/>
        </w:rPr>
        <w:t xml:space="preserve">Срок </w:t>
      </w:r>
      <w:r w:rsidR="000A0335" w:rsidRPr="006E07F7">
        <w:rPr>
          <w:rFonts w:eastAsia="PT Astra Serif"/>
          <w:b/>
          <w:bCs/>
          <w:lang w:eastAsia="en-US"/>
        </w:rPr>
        <w:t>предоставления Услуги</w:t>
      </w:r>
    </w:p>
    <w:p w14:paraId="2ACCD1B5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E95C7F3" w14:textId="3133A514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2.4.1. </w:t>
      </w:r>
      <w:r w:rsidR="000A0335" w:rsidRPr="006E07F7">
        <w:rPr>
          <w:rFonts w:eastAsia="PT Astra Serif"/>
          <w:lang w:eastAsia="ru-RU"/>
        </w:rPr>
        <w:t>Максимальный срок пре</w:t>
      </w:r>
      <w:r w:rsidR="00D8039B" w:rsidRPr="006E07F7">
        <w:rPr>
          <w:rFonts w:eastAsia="PT Astra Serif"/>
          <w:lang w:eastAsia="ru-RU"/>
        </w:rPr>
        <w:t xml:space="preserve">доставления Услуги составляет 30 </w:t>
      </w:r>
      <w:r w:rsidR="00845946" w:rsidRPr="006E07F7">
        <w:rPr>
          <w:rFonts w:eastAsia="PT Astra Serif"/>
          <w:lang w:eastAsia="ru-RU"/>
        </w:rPr>
        <w:t>календарных</w:t>
      </w:r>
      <w:r w:rsidR="00D8039B" w:rsidRPr="006E07F7">
        <w:rPr>
          <w:rFonts w:eastAsia="PT Astra Serif"/>
          <w:lang w:eastAsia="ru-RU"/>
        </w:rPr>
        <w:t xml:space="preserve"> дней</w:t>
      </w:r>
      <w:r w:rsidR="000A0335" w:rsidRPr="006E07F7">
        <w:rPr>
          <w:rFonts w:eastAsia="PT Astra Serif"/>
          <w:lang w:eastAsia="ru-RU"/>
        </w:rPr>
        <w:t xml:space="preserve"> </w:t>
      </w:r>
      <w:proofErr w:type="gramStart"/>
      <w:r w:rsidR="000A0335" w:rsidRPr="006E07F7">
        <w:rPr>
          <w:rFonts w:eastAsia="PT Astra Serif"/>
          <w:lang w:eastAsia="ru-RU"/>
        </w:rPr>
        <w:t>с даты регистрации</w:t>
      </w:r>
      <w:proofErr w:type="gramEnd"/>
      <w:r w:rsidR="000A0335" w:rsidRPr="006E07F7">
        <w:rPr>
          <w:rFonts w:eastAsia="PT Astra Serif"/>
          <w:lang w:eastAsia="ru-RU"/>
        </w:rPr>
        <w:t xml:space="preserve"> заявления о предоставлении Услуги (далее – заявление) и документов, необходимых для предоставления Услуги. </w:t>
      </w:r>
    </w:p>
    <w:p w14:paraId="23247BC9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2.4.2. </w:t>
      </w:r>
      <w:r w:rsidR="000A0335" w:rsidRPr="006E07F7">
        <w:rPr>
          <w:rFonts w:eastAsia="PT Astra Serif"/>
          <w:lang w:eastAsia="ru-RU"/>
        </w:rPr>
        <w:t>Максимальный срок исправления допущенных опечаток и (или) ошибок в выданных в результате предоставления Услуги документах составляет 5 рабочих дней со дня регистрации заявления и документов.</w:t>
      </w:r>
    </w:p>
    <w:p w14:paraId="49ADA4F0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084A2E0" w14:textId="41E7088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2.5</w:t>
      </w:r>
      <w:r w:rsidR="006153E6" w:rsidRPr="006E07F7">
        <w:rPr>
          <w:rFonts w:eastAsia="PT Astra Serif"/>
          <w:b/>
          <w:bCs/>
          <w:lang w:eastAsia="ru-RU"/>
        </w:rPr>
        <w:t>. Исчерпывающи</w:t>
      </w:r>
      <w:r w:rsidR="001A5921" w:rsidRPr="006E07F7">
        <w:rPr>
          <w:rFonts w:eastAsia="PT Astra Serif"/>
          <w:b/>
          <w:bCs/>
          <w:lang w:eastAsia="ru-RU"/>
        </w:rPr>
        <w:t xml:space="preserve">й перечень оснований для отказа </w:t>
      </w:r>
      <w:r w:rsidR="006153E6" w:rsidRPr="006E07F7">
        <w:rPr>
          <w:rFonts w:eastAsia="PT Astra Serif"/>
          <w:b/>
          <w:bCs/>
          <w:lang w:eastAsia="ru-RU"/>
        </w:rPr>
        <w:t>в приеме запроса и документов, необход</w:t>
      </w:r>
      <w:r w:rsidR="001A5921" w:rsidRPr="006E07F7">
        <w:rPr>
          <w:rFonts w:eastAsia="PT Astra Serif"/>
          <w:b/>
          <w:bCs/>
          <w:lang w:eastAsia="ru-RU"/>
        </w:rPr>
        <w:t xml:space="preserve">имых  </w:t>
      </w:r>
      <w:r w:rsidR="006153E6" w:rsidRPr="006E07F7">
        <w:rPr>
          <w:rFonts w:eastAsia="PT Astra Serif"/>
          <w:b/>
          <w:bCs/>
          <w:lang w:eastAsia="ru-RU"/>
        </w:rPr>
        <w:t>для предоставления Услуги</w:t>
      </w:r>
    </w:p>
    <w:p w14:paraId="1B692AFE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CA30DEB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0659BA5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3B4DE6B5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2.6</w:t>
      </w:r>
      <w:r w:rsidR="006153E6" w:rsidRPr="006E07F7">
        <w:rPr>
          <w:rFonts w:eastAsia="PT Astra Serif"/>
          <w:b/>
          <w:lang w:eastAsia="ru-RU"/>
        </w:rPr>
        <w:t>. Размер платы, взимаемой с заявителя</w:t>
      </w:r>
    </w:p>
    <w:p w14:paraId="36987E7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при предоставлении Услуги, и способы ее взимания</w:t>
      </w:r>
    </w:p>
    <w:p w14:paraId="1337F3AC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48BC48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610068D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7C286C6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2.7</w:t>
      </w:r>
      <w:r w:rsidR="006153E6" w:rsidRPr="006E07F7">
        <w:rPr>
          <w:rFonts w:eastAsia="PT Astra Serif"/>
          <w:b/>
          <w:lang w:eastAsia="ru-RU"/>
        </w:rPr>
        <w:t>. Максимальный срок ожидания в очереди при подаче заявителем заявления и при получении результата предоставления Услуги</w:t>
      </w:r>
    </w:p>
    <w:p w14:paraId="2CB93A2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8F8333F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2.7.1. </w:t>
      </w:r>
      <w:r w:rsidR="006153E6" w:rsidRPr="006E07F7">
        <w:rPr>
          <w:rFonts w:eastAsia="PT Astra Serif"/>
          <w:lang w:eastAsia="ru-RU"/>
        </w:rPr>
        <w:t xml:space="preserve">Максимальный срок ожидания в очереди при подаче заявления составляет 15 минут. </w:t>
      </w:r>
    </w:p>
    <w:p w14:paraId="44D2CC42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2.7.2. </w:t>
      </w:r>
      <w:r w:rsidR="006153E6" w:rsidRPr="006E07F7">
        <w:rPr>
          <w:rFonts w:eastAsia="PT Astra Serif"/>
          <w:lang w:eastAsia="ru-RU"/>
        </w:rPr>
        <w:t>Максимальный срок ожидания в очереди при получении результата Услуги составляет 15 минут.</w:t>
      </w:r>
    </w:p>
    <w:p w14:paraId="65F2C7A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2DE357E5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2.18</w:t>
      </w:r>
      <w:r w:rsidR="006153E6" w:rsidRPr="006E07F7">
        <w:rPr>
          <w:rFonts w:eastAsia="PT Astra Serif"/>
          <w:b/>
          <w:lang w:eastAsia="ru-RU"/>
        </w:rPr>
        <w:t>. Срок регистрации заявления</w:t>
      </w:r>
    </w:p>
    <w:p w14:paraId="05AFC56F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335F39D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Срок регистрации заявления и документов, необходимых для предоставления Услуги, составляет 3 рабочих дня.</w:t>
      </w:r>
    </w:p>
    <w:p w14:paraId="4387D822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D7B7847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2.9</w:t>
      </w:r>
      <w:r w:rsidR="006153E6" w:rsidRPr="006E07F7">
        <w:rPr>
          <w:rFonts w:eastAsia="PT Astra Serif"/>
          <w:b/>
          <w:bCs/>
          <w:lang w:eastAsia="ru-RU"/>
        </w:rPr>
        <w:t xml:space="preserve">. Требования к помещениям, </w:t>
      </w:r>
      <w:r w:rsidRPr="006E07F7">
        <w:rPr>
          <w:rFonts w:eastAsia="PT Astra Serif"/>
          <w:b/>
          <w:bCs/>
          <w:lang w:eastAsia="ru-RU"/>
        </w:rPr>
        <w:t xml:space="preserve">в которых предоставляется  </w:t>
      </w:r>
      <w:r w:rsidR="006153E6" w:rsidRPr="006E07F7">
        <w:rPr>
          <w:rFonts w:eastAsia="PT Astra Serif"/>
          <w:b/>
          <w:bCs/>
          <w:lang w:eastAsia="ru-RU"/>
        </w:rPr>
        <w:t>Услуга</w:t>
      </w:r>
    </w:p>
    <w:p w14:paraId="14C2132A" w14:textId="77777777" w:rsidR="00067C82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b/>
          <w:bCs/>
          <w:lang w:eastAsia="ru-RU"/>
        </w:rPr>
      </w:pPr>
    </w:p>
    <w:p w14:paraId="7465DDCA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</w:t>
      </w:r>
      <w:proofErr w:type="gramEnd"/>
      <w:r w:rsidRPr="006E07F7">
        <w:rPr>
          <w:rFonts w:eastAsia="PT Astra Serif"/>
          <w:lang w:eastAsia="ru-RU"/>
        </w:rPr>
        <w:t xml:space="preserve"> на официальном сайте Администрации в се</w:t>
      </w:r>
      <w:r w:rsidR="00E92EE0" w:rsidRPr="006E07F7">
        <w:rPr>
          <w:rFonts w:eastAsia="PT Astra Serif"/>
          <w:lang w:eastAsia="ru-RU"/>
        </w:rPr>
        <w:t>ти «Интернет», на ЕПГУ</w:t>
      </w:r>
      <w:r w:rsidRPr="006E07F7">
        <w:rPr>
          <w:rFonts w:eastAsia="PT Astra Serif"/>
          <w:lang w:eastAsia="ru-RU"/>
        </w:rPr>
        <w:t>.</w:t>
      </w:r>
    </w:p>
    <w:p w14:paraId="02FA7CA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E8DE112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2.10</w:t>
      </w:r>
      <w:r w:rsidR="006153E6" w:rsidRPr="006E07F7">
        <w:rPr>
          <w:rFonts w:eastAsia="PT Astra Serif"/>
          <w:b/>
          <w:bCs/>
          <w:lang w:eastAsia="ru-RU"/>
        </w:rPr>
        <w:t>. Показатели качества и доступности Услуги</w:t>
      </w:r>
    </w:p>
    <w:p w14:paraId="040062C9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DDA6B13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Перечень показателей качества и доступности Услуги, в том числе о доступности электронных форм документов, необходимых для предоставления Услуги, возможности подачи запроса на получение Услуги и документов в электронной форме, своевременности предоставления Услуги (отсутствии нарушений сроков предоставления Услуги), удобстве информирования заявителя о ходе предоставления Услуги, а также получения результата предоставления Услуги размещен на официальном сайте Администрации в се</w:t>
      </w:r>
      <w:r w:rsidR="00E92EE0" w:rsidRPr="006E07F7">
        <w:rPr>
          <w:rFonts w:eastAsia="PT Astra Serif"/>
          <w:lang w:eastAsia="ru-RU"/>
        </w:rPr>
        <w:t>ти «Интернет», на ЕПГУ</w:t>
      </w:r>
      <w:r w:rsidRPr="006E07F7">
        <w:rPr>
          <w:rFonts w:eastAsia="PT Astra Serif"/>
          <w:lang w:eastAsia="ru-RU"/>
        </w:rPr>
        <w:t xml:space="preserve">. </w:t>
      </w:r>
      <w:proofErr w:type="gramEnd"/>
    </w:p>
    <w:p w14:paraId="5F4A784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6F4A3AA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2.11</w:t>
      </w:r>
      <w:r w:rsidR="006153E6" w:rsidRPr="006E07F7">
        <w:rPr>
          <w:rFonts w:eastAsia="PT Astra Serif"/>
          <w:b/>
          <w:bCs/>
          <w:lang w:eastAsia="ru-RU"/>
        </w:rPr>
        <w:t>. Иные требования к предоставлению Услуги</w:t>
      </w:r>
    </w:p>
    <w:p w14:paraId="32379E3B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ABDFF60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2.11.1.</w:t>
      </w:r>
      <w:r w:rsidR="006153E6" w:rsidRPr="006E07F7">
        <w:rPr>
          <w:rFonts w:eastAsia="PT Astra Serif"/>
          <w:lang w:eastAsia="ru-RU"/>
        </w:rPr>
        <w:t xml:space="preserve">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5FAB35C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2.11.2.</w:t>
      </w:r>
      <w:r w:rsidR="006153E6" w:rsidRPr="006E07F7">
        <w:rPr>
          <w:rFonts w:eastAsia="PT Astra Serif"/>
          <w:lang w:eastAsia="ru-RU"/>
        </w:rPr>
        <w:t xml:space="preserve"> Информационные системы, используемые для предоставления Услуги, настоящим Административным регламентом не предусмотрены.</w:t>
      </w:r>
    </w:p>
    <w:p w14:paraId="7DBF8DB6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38AC6F49" w14:textId="77777777" w:rsidR="000A0335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2.12</w:t>
      </w:r>
      <w:r w:rsidR="001D5D71" w:rsidRPr="006E07F7">
        <w:rPr>
          <w:rFonts w:eastAsia="PT Astra Serif"/>
          <w:b/>
          <w:bCs/>
          <w:lang w:eastAsia="ru-RU"/>
        </w:rPr>
        <w:t xml:space="preserve">. </w:t>
      </w:r>
      <w:r w:rsidR="000A0335" w:rsidRPr="006E07F7">
        <w:rPr>
          <w:rFonts w:eastAsia="PT Astra Serif"/>
          <w:b/>
          <w:bCs/>
          <w:lang w:eastAsia="ru-RU"/>
        </w:rPr>
        <w:t xml:space="preserve">Исчерпывающий перечень документов, </w:t>
      </w:r>
    </w:p>
    <w:p w14:paraId="4A361A36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6E07F7">
        <w:rPr>
          <w:rFonts w:eastAsia="PT Astra Serif"/>
          <w:b/>
          <w:bCs/>
          <w:lang w:eastAsia="ru-RU"/>
        </w:rPr>
        <w:t>необходимых</w:t>
      </w:r>
      <w:proofErr w:type="gramEnd"/>
      <w:r w:rsidRPr="006E07F7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14:paraId="18986987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A1526B4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spacing w:val="-4"/>
          <w:lang w:eastAsia="ru-RU"/>
        </w:rPr>
        <w:t>Исчерпывающий перечень документов, необходимых в соответствии</w:t>
      </w:r>
      <w:r w:rsidRPr="006E07F7">
        <w:rPr>
          <w:rFonts w:eastAsia="PT Astra Serif"/>
          <w:lang w:eastAsia="ru-RU"/>
        </w:rPr>
        <w:t xml:space="preserve">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</w:t>
      </w:r>
      <w:r w:rsidR="00001F7D" w:rsidRPr="006E07F7">
        <w:rPr>
          <w:rFonts w:eastAsia="PT Astra Serif"/>
          <w:lang w:eastAsia="ru-RU"/>
        </w:rPr>
        <w:t xml:space="preserve">в разделе </w:t>
      </w:r>
      <w:r w:rsidR="00067C82" w:rsidRPr="006E07F7">
        <w:rPr>
          <w:rFonts w:eastAsia="PT Astra Serif"/>
          <w:lang w:eastAsia="ru-RU"/>
        </w:rPr>
        <w:t>3</w:t>
      </w:r>
      <w:r w:rsidRPr="006E07F7">
        <w:rPr>
          <w:rFonts w:eastAsia="PT Astra Serif"/>
          <w:lang w:eastAsia="ru-RU"/>
        </w:rPr>
        <w:t xml:space="preserve"> настоящего Административного регламента.</w:t>
      </w:r>
    </w:p>
    <w:p w14:paraId="087A85E2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5F6EF54F" w14:textId="77777777" w:rsidR="000A0335" w:rsidRPr="006E07F7" w:rsidRDefault="00067C82" w:rsidP="00001F7D">
      <w:pPr>
        <w:keepNext/>
        <w:keepLines/>
        <w:suppressAutoHyphens w:val="0"/>
        <w:ind w:firstLine="709"/>
        <w:jc w:val="center"/>
        <w:outlineLvl w:val="1"/>
        <w:rPr>
          <w:rFonts w:eastAsia="PT Astra Serif"/>
          <w:b/>
          <w:lang w:eastAsia="en-US"/>
        </w:rPr>
      </w:pPr>
      <w:r w:rsidRPr="006E07F7">
        <w:rPr>
          <w:rFonts w:eastAsia="PT Astra Serif"/>
          <w:b/>
          <w:lang w:eastAsia="en-US"/>
        </w:rPr>
        <w:t>2.13</w:t>
      </w:r>
      <w:r w:rsidR="001D5D71" w:rsidRPr="006E07F7">
        <w:rPr>
          <w:rFonts w:eastAsia="PT Astra Serif"/>
          <w:b/>
          <w:lang w:eastAsia="en-US"/>
        </w:rPr>
        <w:t xml:space="preserve">. </w:t>
      </w:r>
      <w:r w:rsidR="000A0335" w:rsidRPr="006E07F7">
        <w:rPr>
          <w:rFonts w:eastAsia="PT Astra Serif"/>
          <w:b/>
          <w:lang w:eastAsia="en-US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573EF996" w14:textId="77777777" w:rsidR="001A5921" w:rsidRPr="006E07F7" w:rsidRDefault="001A5921" w:rsidP="00001F7D">
      <w:pPr>
        <w:keepNext/>
        <w:keepLines/>
        <w:suppressAutoHyphens w:val="0"/>
        <w:ind w:firstLine="709"/>
        <w:jc w:val="center"/>
        <w:outlineLvl w:val="1"/>
        <w:rPr>
          <w:b/>
          <w:bCs/>
          <w:lang w:eastAsia="en-US"/>
        </w:rPr>
      </w:pPr>
    </w:p>
    <w:p w14:paraId="3EC5B91B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2.13.1.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425B1FBE" w14:textId="3520F318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2.13.2.</w:t>
      </w:r>
      <w:r w:rsidR="000A0335" w:rsidRPr="006E07F7">
        <w:rPr>
          <w:rFonts w:eastAsia="PT Astra Serif"/>
          <w:lang w:eastAsia="ru-RU"/>
        </w:rPr>
        <w:t xml:space="preserve">Основания для отказа в предоставлении Услуги приведены </w:t>
      </w:r>
      <w:r w:rsidRPr="006E07F7">
        <w:rPr>
          <w:rFonts w:eastAsia="PT Astra Serif"/>
          <w:lang w:eastAsia="ru-RU"/>
        </w:rPr>
        <w:t>в разделе 3</w:t>
      </w:r>
      <w:r w:rsidR="000A0335" w:rsidRPr="006E07F7">
        <w:rPr>
          <w:rFonts w:eastAsia="PT Astra Serif"/>
          <w:lang w:eastAsia="ru-RU"/>
        </w:rPr>
        <w:t xml:space="preserve"> настояще</w:t>
      </w:r>
      <w:r w:rsidR="001A5921" w:rsidRPr="006E07F7">
        <w:rPr>
          <w:rFonts w:eastAsia="PT Astra Serif"/>
          <w:lang w:eastAsia="ru-RU"/>
        </w:rPr>
        <w:t>го Административного регламента.</w:t>
      </w:r>
    </w:p>
    <w:p w14:paraId="3CDD9B2F" w14:textId="77777777" w:rsidR="001D5D71" w:rsidRPr="006E07F7" w:rsidRDefault="001D5D71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trike/>
          <w:lang w:eastAsia="ru-RU"/>
        </w:rPr>
      </w:pPr>
    </w:p>
    <w:p w14:paraId="1C9727C7" w14:textId="77777777" w:rsidR="0090222D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3</w:t>
      </w:r>
      <w:r w:rsidR="000A0335" w:rsidRPr="006E07F7">
        <w:rPr>
          <w:rFonts w:eastAsia="PT Astra Serif"/>
          <w:b/>
          <w:bCs/>
          <w:lang w:eastAsia="ru-RU"/>
        </w:rPr>
        <w:t xml:space="preserve">. Состав, последовательность и сроки </w:t>
      </w:r>
    </w:p>
    <w:p w14:paraId="6DDDBEA1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выполнения административных процедур</w:t>
      </w:r>
    </w:p>
    <w:p w14:paraId="6EE70F4F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4C1AACF8" w14:textId="77777777" w:rsidR="001A5921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3.1. </w:t>
      </w:r>
      <w:r w:rsidR="000A0335" w:rsidRPr="006E07F7">
        <w:rPr>
          <w:rFonts w:eastAsia="PT Astra Serif"/>
          <w:b/>
          <w:bCs/>
          <w:lang w:eastAsia="ru-RU"/>
        </w:rPr>
        <w:t>Администрат</w:t>
      </w:r>
      <w:r w:rsidRPr="006E07F7">
        <w:rPr>
          <w:rFonts w:eastAsia="PT Astra Serif"/>
          <w:b/>
          <w:bCs/>
          <w:lang w:eastAsia="ru-RU"/>
        </w:rPr>
        <w:t xml:space="preserve">ивные процедуры, </w:t>
      </w:r>
    </w:p>
    <w:p w14:paraId="31434E66" w14:textId="366A8A59" w:rsidR="000A0335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осуществляемые </w:t>
      </w:r>
      <w:r w:rsidR="000A0335" w:rsidRPr="006E07F7">
        <w:rPr>
          <w:rFonts w:eastAsia="PT Astra Serif"/>
          <w:b/>
          <w:bCs/>
          <w:lang w:eastAsia="ru-RU"/>
        </w:rPr>
        <w:t xml:space="preserve">при предоставлении Услуги </w:t>
      </w:r>
    </w:p>
    <w:p w14:paraId="304A5385" w14:textId="77777777" w:rsidR="001A5921" w:rsidRPr="006E07F7" w:rsidRDefault="001A592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7E236CE7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lang w:eastAsia="en-US"/>
        </w:rPr>
        <w:t xml:space="preserve">3.1.1. </w:t>
      </w:r>
      <w:r w:rsidR="000A0335" w:rsidRPr="006E07F7">
        <w:rPr>
          <w:rFonts w:eastAsia="PT Astra Serif"/>
          <w:spacing w:val="-4"/>
          <w:lang w:eastAsia="ru-RU"/>
        </w:rPr>
        <w:t>Административные процедуры, осуществляемые при предоставлении</w:t>
      </w:r>
      <w:r w:rsidR="000A0335" w:rsidRPr="006E07F7">
        <w:rPr>
          <w:rFonts w:eastAsia="PT Astra Serif"/>
          <w:lang w:eastAsia="ru-RU"/>
        </w:rPr>
        <w:t xml:space="preserve"> Услуги:</w:t>
      </w:r>
    </w:p>
    <w:p w14:paraId="3015CF8F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а) прием заявления и документов и (или) информации, необходимых для предоставления Услуги; </w:t>
      </w:r>
    </w:p>
    <w:p w14:paraId="4FC85B5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принятие решения о предоставлении (об отказе в предоставлении) Услуги;</w:t>
      </w:r>
    </w:p>
    <w:p w14:paraId="54641F5F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в) предоставление результата Услуги. </w:t>
      </w:r>
    </w:p>
    <w:p w14:paraId="20145D66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3.1.2. </w:t>
      </w:r>
      <w:r w:rsidR="000A0335" w:rsidRPr="006E07F7">
        <w:rPr>
          <w:rFonts w:eastAsia="PT Astra Serif"/>
          <w:lang w:eastAsia="ru-RU"/>
        </w:rPr>
        <w:t>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484FDC62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3AC67CA2" w14:textId="77777777" w:rsidR="0090222D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3.2. </w:t>
      </w:r>
      <w:r w:rsidR="000A0335" w:rsidRPr="006E07F7">
        <w:rPr>
          <w:rFonts w:eastAsia="PT Astra Serif"/>
          <w:b/>
          <w:bCs/>
          <w:lang w:eastAsia="ru-RU"/>
        </w:rPr>
        <w:t xml:space="preserve">Прием заявления и документов и (или) информации, </w:t>
      </w:r>
    </w:p>
    <w:p w14:paraId="6BA8354E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6E07F7">
        <w:rPr>
          <w:rFonts w:eastAsia="PT Astra Serif"/>
          <w:b/>
          <w:bCs/>
          <w:lang w:eastAsia="ru-RU"/>
        </w:rPr>
        <w:t>необходимых</w:t>
      </w:r>
      <w:proofErr w:type="gramEnd"/>
      <w:r w:rsidRPr="006E07F7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14:paraId="2F11E51A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5C8EE259" w14:textId="33562AAD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3.2.1. </w:t>
      </w:r>
      <w:r w:rsidR="000A0335" w:rsidRPr="006E07F7">
        <w:rPr>
          <w:rFonts w:eastAsia="PT Astra Serif"/>
          <w:lang w:eastAsia="ru-RU"/>
        </w:rPr>
        <w:t xml:space="preserve">Представление заявителем документов и заявления в соответствии с формой, предусмотренной </w:t>
      </w:r>
      <w:r w:rsidR="00F17BF5" w:rsidRPr="006E07F7">
        <w:rPr>
          <w:rFonts w:eastAsia="PT Astra Serif"/>
          <w:lang w:eastAsia="ru-RU"/>
        </w:rPr>
        <w:t>в приложении</w:t>
      </w:r>
      <w:r w:rsidR="000A0335" w:rsidRPr="006E07F7">
        <w:rPr>
          <w:rFonts w:eastAsia="PT Astra Serif"/>
          <w:lang w:eastAsia="ru-RU"/>
        </w:rPr>
        <w:t xml:space="preserve"> № </w:t>
      </w:r>
      <w:r w:rsidR="00E92EE0" w:rsidRPr="006E07F7">
        <w:rPr>
          <w:rFonts w:eastAsia="PT Astra Serif"/>
          <w:lang w:eastAsia="ru-RU"/>
        </w:rPr>
        <w:t>3</w:t>
      </w:r>
      <w:r w:rsidR="000A0335" w:rsidRPr="006E07F7">
        <w:rPr>
          <w:rFonts w:eastAsia="PT Astra Serif"/>
          <w:lang w:eastAsia="ru-RU"/>
        </w:rPr>
        <w:t xml:space="preserve"> к настоящему Административному регламенту, осуществляется почтовым отправлением, при личном обращении в муниципальный архив, посредством электронной почты, посредством </w:t>
      </w:r>
      <w:r w:rsidR="00E92EE0"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возможности), на официальном сайте Администрации в сети «Интернет» (при наличии технической возможности).</w:t>
      </w:r>
    </w:p>
    <w:p w14:paraId="708E4A3E" w14:textId="1B444391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3.2.2. 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  <w:r w:rsidR="00B562A4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="00B13ED1" w:rsidRPr="006E07F7">
        <w:rPr>
          <w:rFonts w:eastAsia="PT Astra Serif"/>
          <w:lang w:eastAsia="ru-RU"/>
        </w:rPr>
        <w:t xml:space="preserve"> </w:t>
      </w:r>
      <w:r w:rsidRPr="006E07F7">
        <w:rPr>
          <w:rFonts w:eastAsia="PT Astra Serif"/>
          <w:lang w:eastAsia="ru-RU"/>
        </w:rPr>
        <w:t>4</w:t>
      </w:r>
      <w:r w:rsidR="00443870" w:rsidRPr="006E07F7">
        <w:rPr>
          <w:rFonts w:eastAsia="PT Astra Serif"/>
          <w:lang w:eastAsia="ru-RU"/>
        </w:rPr>
        <w:t xml:space="preserve"> </w:t>
      </w:r>
      <w:r w:rsidR="00B562A4" w:rsidRPr="006E07F7">
        <w:rPr>
          <w:rFonts w:eastAsia="PT Astra Serif"/>
          <w:lang w:eastAsia="ru-RU"/>
        </w:rPr>
        <w:t>к настоящему Административному регламенту</w:t>
      </w:r>
      <w:r w:rsidR="000A0335" w:rsidRPr="006E07F7">
        <w:rPr>
          <w:rFonts w:eastAsia="PT Astra Serif"/>
          <w:lang w:eastAsia="ru-RU"/>
        </w:rPr>
        <w:t>:</w:t>
      </w:r>
    </w:p>
    <w:p w14:paraId="1DC32B88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>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</w:r>
      <w:proofErr w:type="gramEnd"/>
    </w:p>
    <w:p w14:paraId="6369AF62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документ, подтверждающий пол</w:t>
      </w:r>
      <w:r w:rsidR="00443870" w:rsidRPr="006E07F7">
        <w:rPr>
          <w:rFonts w:eastAsia="PT Astra Serif"/>
          <w:lang w:eastAsia="ru-RU"/>
        </w:rPr>
        <w:t>номочия представителя заявителя:</w:t>
      </w:r>
      <w:r w:rsidRPr="006E07F7">
        <w:rPr>
          <w:rFonts w:eastAsia="PT Astra Serif"/>
          <w:lang w:eastAsia="ru-RU"/>
        </w:rPr>
        <w:t xml:space="preserve">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</w:t>
      </w:r>
      <w:proofErr w:type="gramStart"/>
      <w:r w:rsidRPr="006E07F7">
        <w:rPr>
          <w:rFonts w:eastAsia="PT Astra Serif"/>
          <w:lang w:eastAsia="ru-RU"/>
        </w:rPr>
        <w:t>скан-копии</w:t>
      </w:r>
      <w:proofErr w:type="gramEnd"/>
      <w:r w:rsidRPr="006E07F7">
        <w:rPr>
          <w:rFonts w:eastAsia="PT Astra Serif"/>
          <w:lang w:eastAsia="ru-RU"/>
        </w:rPr>
        <w:t xml:space="preserve"> документа; посредством электронной почты: скан-копия документа; почтовым отправлением: скан-копия бумажного документа; посредством </w:t>
      </w:r>
      <w:r w:rsidR="00E92EE0" w:rsidRPr="006E07F7">
        <w:rPr>
          <w:rFonts w:eastAsia="PT Astra Serif"/>
          <w:lang w:eastAsia="ru-RU"/>
        </w:rPr>
        <w:t>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возможности): скан-копия бумажного документа; на официальном сайте Администрации в сети «Интернет» (при наличии технической возможности): скан-копия бумажного документа). </w:t>
      </w:r>
    </w:p>
    <w:p w14:paraId="687A3E88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 xml:space="preserve">3.2.3. </w:t>
      </w:r>
      <w:r w:rsidR="000A0335" w:rsidRPr="006E07F7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562A4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="00D20F42" w:rsidRPr="006E07F7">
        <w:rPr>
          <w:rFonts w:eastAsia="PT Astra Serif"/>
          <w:lang w:eastAsia="ru-RU"/>
        </w:rPr>
        <w:t xml:space="preserve"> </w:t>
      </w:r>
      <w:r w:rsidRPr="006E07F7">
        <w:rPr>
          <w:rFonts w:eastAsia="PT Astra Serif"/>
          <w:lang w:eastAsia="ru-RU"/>
        </w:rPr>
        <w:t>4</w:t>
      </w:r>
      <w:r w:rsidR="00B562A4" w:rsidRPr="006E07F7">
        <w:rPr>
          <w:rFonts w:eastAsia="PT Astra Serif"/>
          <w:lang w:eastAsia="ru-RU"/>
        </w:rPr>
        <w:t xml:space="preserve"> к настоящему Административному регламенту</w:t>
      </w:r>
      <w:r w:rsidR="000A0335" w:rsidRPr="006E07F7">
        <w:rPr>
          <w:rFonts w:eastAsia="PT Astra Serif"/>
          <w:lang w:eastAsia="ru-RU"/>
        </w:rPr>
        <w:t>:</w:t>
      </w:r>
    </w:p>
    <w:p w14:paraId="34BDD1E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 xml:space="preserve">а) документы,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</w:r>
      <w:r w:rsidR="00E92EE0" w:rsidRPr="006E07F7">
        <w:rPr>
          <w:rFonts w:eastAsia="PT Astra Serif"/>
          <w:lang w:eastAsia="ru-RU"/>
        </w:rPr>
        <w:t>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 при личном обращении: оригинал или скан-копия документа;</w:t>
      </w:r>
      <w:proofErr w:type="gramEnd"/>
      <w:r w:rsidRPr="006E07F7">
        <w:rPr>
          <w:rFonts w:eastAsia="PT Astra Serif"/>
          <w:lang w:eastAsia="ru-RU"/>
        </w:rPr>
        <w:t xml:space="preserve"> посредством электронной почты: скан-копия документа; почтовым отправлением: скан-копия документа);</w:t>
      </w:r>
    </w:p>
    <w:p w14:paraId="712982D8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документы, подтверждающие родство (один из документов по выбору заявителя):</w:t>
      </w:r>
    </w:p>
    <w:p w14:paraId="608D9E10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- </w:t>
      </w:r>
      <w:r w:rsidR="000A0335" w:rsidRPr="006E07F7">
        <w:rPr>
          <w:rFonts w:eastAsia="PT Astra Serif"/>
          <w:lang w:eastAsia="ru-RU"/>
        </w:rPr>
        <w:t xml:space="preserve">свидетельство о браке (при подаче заявления посредством </w:t>
      </w:r>
      <w:r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14:paraId="76DD0FEB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- </w:t>
      </w:r>
      <w:r w:rsidR="000A0335" w:rsidRPr="006E07F7">
        <w:rPr>
          <w:rFonts w:eastAsia="PT Astra Serif"/>
          <w:lang w:eastAsia="ru-RU"/>
        </w:rPr>
        <w:t xml:space="preserve">иной документ, подтверждающий родство (при подаче заявления посредством </w:t>
      </w:r>
      <w:r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14:paraId="5B9168F6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3.2.4</w:t>
      </w:r>
      <w:r w:rsidR="000A0335" w:rsidRPr="006E07F7">
        <w:rPr>
          <w:rFonts w:eastAsia="PT Astra Serif"/>
          <w:lang w:eastAsia="ru-RU"/>
        </w:rPr>
        <w:t xml:space="preserve">. Способами установления личности (идентификации) заявителя при взаимодействии с заявителями являются: </w:t>
      </w:r>
    </w:p>
    <w:p w14:paraId="74747A55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 xml:space="preserve">почтовым отправлением – копии документа, удостоверяющего личность заявителя, документа, подтверждающего полномочия представителя заявителя; </w:t>
      </w:r>
    </w:p>
    <w:p w14:paraId="33860E55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</w:t>
      </w:r>
      <w:r w:rsidR="000A0335" w:rsidRPr="006E07F7">
        <w:rPr>
          <w:rFonts w:eastAsia="PT Astra Serif"/>
          <w:lang w:eastAsia="ru-RU"/>
        </w:rPr>
        <w:t xml:space="preserve">в муниципальном архиве при личном обращении – документ, удостоверяющий личность заявителя, документ, подтверждающий полномочия представителя заявителя; </w:t>
      </w:r>
    </w:p>
    <w:p w14:paraId="38E0ABAB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 </w:t>
      </w:r>
      <w:r w:rsidR="000A0335" w:rsidRPr="006E07F7">
        <w:rPr>
          <w:rFonts w:eastAsia="PT Astra Serif"/>
          <w:lang w:eastAsia="ru-RU"/>
        </w:rPr>
        <w:t xml:space="preserve">посредством электронной почты – копии документа, удостоверяющего личность заявителя, документа, подтверждающего полномочия представителя заявителя; </w:t>
      </w:r>
    </w:p>
    <w:p w14:paraId="1E26A254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6"/>
          <w:lang w:eastAsia="ru-RU"/>
        </w:rPr>
      </w:pPr>
      <w:r w:rsidRPr="006E07F7">
        <w:rPr>
          <w:rFonts w:eastAsia="PT Astra Serif"/>
          <w:spacing w:val="-6"/>
          <w:lang w:eastAsia="ru-RU"/>
        </w:rPr>
        <w:t>г) </w:t>
      </w:r>
      <w:r w:rsidR="000A0335" w:rsidRPr="006E07F7">
        <w:rPr>
          <w:rFonts w:eastAsia="PT Astra Serif"/>
          <w:spacing w:val="-6"/>
          <w:lang w:eastAsia="ru-RU"/>
        </w:rPr>
        <w:t xml:space="preserve">посредством </w:t>
      </w:r>
      <w:r w:rsidR="000D556A" w:rsidRPr="006E07F7">
        <w:rPr>
          <w:rFonts w:eastAsia="PT Astra Serif"/>
          <w:spacing w:val="-6"/>
          <w:lang w:eastAsia="ru-RU"/>
        </w:rPr>
        <w:t>ЕПГУ</w:t>
      </w:r>
      <w:r w:rsidR="000A0335" w:rsidRPr="006E07F7">
        <w:rPr>
          <w:rFonts w:eastAsia="PT Astra Serif"/>
          <w:spacing w:val="-6"/>
          <w:lang w:eastAsia="ru-RU"/>
        </w:rPr>
        <w:t xml:space="preserve"> (при наличии технической возможности); </w:t>
      </w:r>
    </w:p>
    <w:p w14:paraId="4B2E36DF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6E07F7">
        <w:rPr>
          <w:rFonts w:eastAsia="PT Astra Serif"/>
          <w:lang w:eastAsia="ru-RU"/>
        </w:rPr>
        <w:t>д) </w:t>
      </w:r>
      <w:r w:rsidR="000A0335" w:rsidRPr="006E07F7">
        <w:rPr>
          <w:rFonts w:eastAsia="PT Astra Serif"/>
          <w:lang w:eastAsia="ru-RU"/>
        </w:rPr>
        <w:t xml:space="preserve">на официальном сайте Администрации в сети «Интернет» (при наличии технической возможности) - копии документа, удостоверяющего личность </w:t>
      </w:r>
      <w:r w:rsidR="000A0335" w:rsidRPr="006E07F7">
        <w:rPr>
          <w:rFonts w:eastAsia="PT Astra Serif"/>
          <w:spacing w:val="-4"/>
          <w:lang w:eastAsia="ru-RU"/>
        </w:rPr>
        <w:t>заявителя, документа, подтверждающего полномочия представителя заявителя.</w:t>
      </w:r>
    </w:p>
    <w:p w14:paraId="46FBF85B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3.2.5.</w:t>
      </w:r>
      <w:r w:rsidR="000A0335" w:rsidRPr="006E07F7">
        <w:rPr>
          <w:rFonts w:eastAsia="PT Astra Serif"/>
          <w:lang w:eastAsia="ru-RU"/>
        </w:rPr>
        <w:t xml:space="preserve"> Основания для отказа в приеме заявления и документов законодательством Российской Федерации не предусмотрены.</w:t>
      </w:r>
    </w:p>
    <w:p w14:paraId="4B7391C0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3.2.6. </w:t>
      </w:r>
      <w:r w:rsidR="000A0335" w:rsidRPr="006E07F7">
        <w:rPr>
          <w:rFonts w:eastAsia="PT Astra Serif"/>
          <w:lang w:eastAsia="ru-RU"/>
        </w:rPr>
        <w:t>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BAB52A9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3.2.7.</w:t>
      </w:r>
      <w:r w:rsidR="000A0335" w:rsidRPr="006E07F7">
        <w:rPr>
          <w:rFonts w:eastAsia="PT Astra Serif"/>
          <w:lang w:eastAsia="ru-RU"/>
        </w:rPr>
        <w:t xml:space="preserve"> Срок регистрации заявления и документов, необходимых для пре</w:t>
      </w:r>
      <w:r w:rsidR="00443870" w:rsidRPr="006E07F7">
        <w:rPr>
          <w:rFonts w:eastAsia="PT Astra Serif"/>
          <w:lang w:eastAsia="ru-RU"/>
        </w:rPr>
        <w:t>доставления Услуги, составляет 3</w:t>
      </w:r>
      <w:r w:rsidR="000A0335" w:rsidRPr="006E07F7">
        <w:rPr>
          <w:rFonts w:eastAsia="PT Astra Serif"/>
          <w:lang w:eastAsia="ru-RU"/>
        </w:rPr>
        <w:t xml:space="preserve"> рабочих дня. </w:t>
      </w:r>
    </w:p>
    <w:p w14:paraId="668EE40D" w14:textId="77777777" w:rsidR="008874EF" w:rsidRPr="006E07F7" w:rsidRDefault="008874EF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2CFAB94" w14:textId="77777777" w:rsidR="0090222D" w:rsidRPr="006E07F7" w:rsidRDefault="00E92EE0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3.3. </w:t>
      </w:r>
      <w:r w:rsidR="000A0335" w:rsidRPr="006E07F7">
        <w:rPr>
          <w:rFonts w:eastAsia="PT Astra Serif"/>
          <w:b/>
          <w:bCs/>
          <w:lang w:eastAsia="ru-RU"/>
        </w:rPr>
        <w:t xml:space="preserve">Принятие решения о предоставлении </w:t>
      </w:r>
    </w:p>
    <w:p w14:paraId="43F612F9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(об отказе в предоставлении) Услуги</w:t>
      </w:r>
    </w:p>
    <w:p w14:paraId="5242BBDD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652DEC38" w14:textId="77777777" w:rsidR="000A0335" w:rsidRPr="006E07F7" w:rsidRDefault="000D556A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3.3.1</w:t>
      </w:r>
      <w:r w:rsidR="000A0335" w:rsidRPr="006E07F7">
        <w:rPr>
          <w:rFonts w:eastAsia="PT Astra Serif"/>
          <w:lang w:eastAsia="ru-RU"/>
        </w:rPr>
        <w:t>. Муниципальный архив отказывает заявителю в предоставлении Услуги при наличии следующих оснований</w:t>
      </w:r>
      <w:r w:rsidR="00CA6453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</w:t>
      </w:r>
      <w:r w:rsidR="007541FD" w:rsidRPr="006E07F7">
        <w:rPr>
          <w:rFonts w:eastAsia="PT Astra Serif"/>
          <w:lang w:eastAsia="ru-RU"/>
        </w:rPr>
        <w:t>№ 5</w:t>
      </w:r>
      <w:r w:rsidR="00CA6453" w:rsidRPr="006E07F7">
        <w:rPr>
          <w:rFonts w:eastAsia="PT Astra Serif"/>
          <w:lang w:eastAsia="ru-RU"/>
        </w:rPr>
        <w:t xml:space="preserve"> к настоящему Административному регламенту:</w:t>
      </w:r>
      <w:r w:rsidR="000A0335" w:rsidRPr="006E07F7">
        <w:rPr>
          <w:rFonts w:eastAsia="PT Astra Serif"/>
          <w:lang w:eastAsia="ru-RU"/>
        </w:rPr>
        <w:t xml:space="preserve"> </w:t>
      </w:r>
    </w:p>
    <w:p w14:paraId="2DCBFF8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>а) запросы заявителей не содержат наименования юридического лица (для гражданина - ФИО), почтового адреса, либо адреса электронной почты;</w:t>
      </w:r>
    </w:p>
    <w:p w14:paraId="0615C59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отсутствие в запросе заявителя необходимых сведений для проведения поисковой работы;</w:t>
      </w:r>
    </w:p>
    <w:p w14:paraId="0C490D04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в) текст письменного запроса не поддается прочтению; </w:t>
      </w:r>
    </w:p>
    <w:p w14:paraId="698514EA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 ответ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31803345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 запрос подан через представителя, чьи полномочия не удостоверены в установленном законом порядке;</w:t>
      </w:r>
    </w:p>
    <w:p w14:paraId="1E3BA4E0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е) отсутствие удостоверяющих документов при личном приеме. </w:t>
      </w:r>
    </w:p>
    <w:p w14:paraId="7130F1CD" w14:textId="7B597448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3.3.2</w:t>
      </w:r>
      <w:r w:rsidR="000A0335" w:rsidRPr="006E07F7">
        <w:rPr>
          <w:rFonts w:eastAsia="PT Astra Serif"/>
          <w:lang w:eastAsia="ru-RU"/>
        </w:rPr>
        <w:t>. Принятие решения о предоставлении Услуги осуществ</w:t>
      </w:r>
      <w:r w:rsidR="00443870" w:rsidRPr="006E07F7">
        <w:rPr>
          <w:rFonts w:eastAsia="PT Astra Serif"/>
          <w:lang w:eastAsia="ru-RU"/>
        </w:rPr>
        <w:t>ляется в срок, не превышающий 30</w:t>
      </w:r>
      <w:r w:rsidR="000A0335" w:rsidRPr="006E07F7">
        <w:rPr>
          <w:rFonts w:eastAsia="PT Astra Serif"/>
          <w:lang w:eastAsia="ru-RU"/>
        </w:rPr>
        <w:t xml:space="preserve"> </w:t>
      </w:r>
      <w:r w:rsidR="00845946" w:rsidRPr="006E07F7">
        <w:rPr>
          <w:rFonts w:eastAsia="PT Astra Serif"/>
          <w:lang w:eastAsia="ru-RU"/>
        </w:rPr>
        <w:t>календарных</w:t>
      </w:r>
      <w:r w:rsidR="000A0335" w:rsidRPr="006E07F7">
        <w:rPr>
          <w:rFonts w:eastAsia="PT Astra Serif"/>
          <w:lang w:eastAsia="ru-RU"/>
        </w:rPr>
        <w:t xml:space="preserve"> дней со дня получения всех сведений, необходимых для принятия решения.</w:t>
      </w:r>
    </w:p>
    <w:p w14:paraId="7DB929CC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43857FB4" w14:textId="77777777" w:rsidR="000A0335" w:rsidRPr="006E07F7" w:rsidRDefault="007541F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3.4. </w:t>
      </w:r>
      <w:r w:rsidR="000A0335" w:rsidRPr="006E07F7">
        <w:rPr>
          <w:rFonts w:eastAsia="PT Astra Serif"/>
          <w:b/>
          <w:bCs/>
          <w:lang w:eastAsia="ru-RU"/>
        </w:rPr>
        <w:t xml:space="preserve">Предоставление результата Услуги </w:t>
      </w:r>
    </w:p>
    <w:p w14:paraId="7380FB52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36367E50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3.4.1</w:t>
      </w:r>
      <w:r w:rsidR="000A0335" w:rsidRPr="006E07F7">
        <w:rPr>
          <w:rFonts w:eastAsia="PT Astra Serif"/>
          <w:lang w:eastAsia="ru-RU"/>
        </w:rPr>
        <w:t>. Способы получения результата предоставления Услуги:</w:t>
      </w:r>
    </w:p>
    <w:p w14:paraId="639890E9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</w:t>
      </w:r>
      <w:r w:rsidR="00E92EE0" w:rsidRPr="006E07F7">
        <w:rPr>
          <w:rFonts w:eastAsia="PT Astra Serif"/>
          <w:lang w:eastAsia="ru-RU"/>
        </w:rPr>
        <w:t>онной почты, посредством ЕПГУ</w:t>
      </w:r>
      <w:r w:rsidRPr="006E07F7">
        <w:rPr>
          <w:rFonts w:eastAsia="PT Astra Serif"/>
          <w:lang w:eastAsia="ru-RU"/>
        </w:rPr>
        <w:t xml:space="preserve"> портала (при наличии технической возможности), при личном обращении в муниципальный архив – архивная справка;</w:t>
      </w:r>
    </w:p>
    <w:p w14:paraId="6EFC3048" w14:textId="14EEF368" w:rsidR="000A0335" w:rsidRPr="006E07F7" w:rsidRDefault="00935E2A" w:rsidP="00935E2A">
      <w:pPr>
        <w:pStyle w:val="1"/>
        <w:jc w:val="left"/>
        <w:rPr>
          <w:rFonts w:eastAsia="PT Astra Serif"/>
          <w:sz w:val="24"/>
          <w:lang w:eastAsia="ru-RU"/>
        </w:rPr>
      </w:pPr>
      <w:r w:rsidRPr="006E07F7">
        <w:rPr>
          <w:rFonts w:eastAsia="PT Astra Serif"/>
          <w:sz w:val="24"/>
          <w:lang w:eastAsia="ru-RU"/>
        </w:rPr>
        <w:tab/>
      </w:r>
      <w:r w:rsidR="000A0335" w:rsidRPr="006E07F7">
        <w:rPr>
          <w:rFonts w:eastAsia="PT Astra Serif"/>
          <w:sz w:val="24"/>
          <w:lang w:eastAsia="ru-RU"/>
        </w:rPr>
        <w:t>б)</w:t>
      </w:r>
      <w:r w:rsidR="008874EF" w:rsidRPr="006E07F7">
        <w:rPr>
          <w:rFonts w:eastAsia="PT Astra Serif"/>
          <w:sz w:val="24"/>
          <w:lang w:eastAsia="ru-RU"/>
        </w:rPr>
        <w:t> </w:t>
      </w:r>
      <w:r w:rsidR="000A0335" w:rsidRPr="006E07F7">
        <w:rPr>
          <w:rFonts w:eastAsia="PT Astra Serif"/>
          <w:sz w:val="24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sz w:val="24"/>
          <w:lang w:eastAsia="ru-RU"/>
        </w:rPr>
        <w:t>чты, посредством ЕПГУ</w:t>
      </w:r>
      <w:r w:rsidR="000A0335" w:rsidRPr="006E07F7">
        <w:rPr>
          <w:rFonts w:eastAsia="PT Astra Serif"/>
          <w:sz w:val="24"/>
          <w:lang w:eastAsia="ru-RU"/>
        </w:rPr>
        <w:t xml:space="preserve"> (при наличии технической возможности), при личном обращении в муниципальный архив – архивная выписка;</w:t>
      </w:r>
      <w:r w:rsidR="009E08BB" w:rsidRPr="006E07F7">
        <w:rPr>
          <w:rFonts w:eastAsia="PT Astra Serif"/>
          <w:sz w:val="24"/>
          <w:lang w:eastAsia="ru-RU"/>
        </w:rPr>
        <w:t xml:space="preserve"> </w:t>
      </w:r>
    </w:p>
    <w:p w14:paraId="5BD51ABD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архивная копия;</w:t>
      </w:r>
    </w:p>
    <w:p w14:paraId="196FA3BF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информационное письмо;</w:t>
      </w:r>
    </w:p>
    <w:p w14:paraId="6AE99D1E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почты, поср</w:t>
      </w:r>
      <w:r w:rsidR="00E92EE0" w:rsidRPr="006E07F7">
        <w:rPr>
          <w:rFonts w:eastAsia="PT Astra Serif"/>
          <w:lang w:eastAsia="ru-RU"/>
        </w:rPr>
        <w:t>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уведомление об отказе в предоставлении Услуги.</w:t>
      </w:r>
    </w:p>
    <w:p w14:paraId="1F3D73B9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3.4.2</w:t>
      </w:r>
      <w:r w:rsidR="000A0335" w:rsidRPr="006E07F7">
        <w:rPr>
          <w:rFonts w:eastAsia="PT Astra Serif"/>
          <w:lang w:eastAsia="ru-RU"/>
        </w:rPr>
        <w:t>.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 w14:paraId="138D425F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3.4.3</w:t>
      </w:r>
      <w:r w:rsidR="000A0335" w:rsidRPr="006E07F7">
        <w:rPr>
          <w:rFonts w:eastAsia="PT Astra Serif"/>
          <w:lang w:eastAsia="ru-RU"/>
        </w:rPr>
        <w:t>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</w:t>
      </w:r>
      <w:r w:rsidRPr="006E07F7">
        <w:rPr>
          <w:rFonts w:eastAsia="PT Astra Serif"/>
          <w:lang w:eastAsia="ru-RU"/>
        </w:rPr>
        <w:t>ения (для юридических лиц).</w:t>
      </w:r>
    </w:p>
    <w:p w14:paraId="2D37F8E6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3.4.4</w:t>
      </w:r>
      <w:r w:rsidR="000A0335" w:rsidRPr="006E07F7">
        <w:rPr>
          <w:rFonts w:eastAsia="PT Astra Serif"/>
          <w:lang w:eastAsia="ru-RU"/>
        </w:rPr>
        <w:t>. 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575466D8" w14:textId="77777777" w:rsidR="00A45B2A" w:rsidRPr="006E07F7" w:rsidRDefault="00A45B2A" w:rsidP="00001F7D">
      <w:pPr>
        <w:tabs>
          <w:tab w:val="left" w:pos="1276"/>
        </w:tabs>
        <w:suppressAutoHyphens w:val="0"/>
        <w:ind w:firstLine="709"/>
        <w:contextualSpacing/>
        <w:jc w:val="both"/>
        <w:rPr>
          <w:rFonts w:eastAsia="PT Astra Serif"/>
          <w:lang w:eastAsia="en-US"/>
        </w:rPr>
      </w:pPr>
    </w:p>
    <w:p w14:paraId="5BFA5DC2" w14:textId="77777777" w:rsidR="00A45B2A" w:rsidRPr="006E07F7" w:rsidRDefault="007541FD" w:rsidP="00001F7D">
      <w:pPr>
        <w:shd w:val="clear" w:color="auto" w:fill="FBFBFB"/>
        <w:suppressAutoHyphens w:val="0"/>
        <w:ind w:firstLine="709"/>
        <w:jc w:val="center"/>
        <w:rPr>
          <w:lang w:eastAsia="ru-RU"/>
        </w:rPr>
      </w:pPr>
      <w:r w:rsidRPr="006E07F7">
        <w:rPr>
          <w:b/>
          <w:lang w:eastAsia="ru-RU"/>
        </w:rPr>
        <w:t xml:space="preserve">3.5. </w:t>
      </w:r>
      <w:r w:rsidR="00A45B2A" w:rsidRPr="006E07F7">
        <w:rPr>
          <w:b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  <w:r w:rsidR="00A45B2A" w:rsidRPr="006E07F7">
        <w:rPr>
          <w:lang w:eastAsia="ru-RU"/>
        </w:rPr>
        <w:t xml:space="preserve"> </w:t>
      </w:r>
    </w:p>
    <w:p w14:paraId="2EEBCDE5" w14:textId="77777777" w:rsidR="007541FD" w:rsidRPr="006E07F7" w:rsidRDefault="007541FD" w:rsidP="00001F7D">
      <w:pPr>
        <w:shd w:val="clear" w:color="auto" w:fill="FBFBFB"/>
        <w:suppressAutoHyphens w:val="0"/>
        <w:ind w:firstLine="709"/>
        <w:jc w:val="center"/>
        <w:rPr>
          <w:lang w:eastAsia="ru-RU"/>
        </w:rPr>
      </w:pPr>
    </w:p>
    <w:p w14:paraId="04936435" w14:textId="4079429F" w:rsidR="00001F7D" w:rsidRDefault="007541FD" w:rsidP="006E07F7">
      <w:pPr>
        <w:widowControl w:val="0"/>
        <w:suppressAutoHyphens w:val="0"/>
        <w:autoSpaceDE w:val="0"/>
        <w:autoSpaceDN w:val="0"/>
        <w:ind w:firstLine="709"/>
        <w:jc w:val="both"/>
        <w:rPr>
          <w:lang w:eastAsia="en-US"/>
        </w:rPr>
      </w:pPr>
      <w:r w:rsidRPr="006E07F7">
        <w:rPr>
          <w:lang w:eastAsia="en-US"/>
        </w:rPr>
        <w:tab/>
      </w:r>
      <w:r w:rsidR="00A45B2A" w:rsidRPr="006E07F7">
        <w:rPr>
          <w:lang w:eastAsia="en-US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</w:t>
      </w:r>
      <w:r w:rsidR="00E92EE0" w:rsidRPr="006E07F7">
        <w:rPr>
          <w:lang w:eastAsia="en-US"/>
        </w:rPr>
        <w:t>ЕПГУ</w:t>
      </w:r>
      <w:r w:rsidR="00A45B2A" w:rsidRPr="006E07F7">
        <w:rPr>
          <w:lang w:eastAsia="en-US"/>
        </w:rPr>
        <w:t>, посредством почтовой связи и (или) по адресу электронной почты, указанному в заявлении, по выбору заявителя.</w:t>
      </w:r>
    </w:p>
    <w:p w14:paraId="06FDAF66" w14:textId="77777777" w:rsidR="006E07F7" w:rsidRPr="006E07F7" w:rsidRDefault="006E07F7" w:rsidP="006E07F7">
      <w:pPr>
        <w:widowControl w:val="0"/>
        <w:suppressAutoHyphens w:val="0"/>
        <w:autoSpaceDE w:val="0"/>
        <w:autoSpaceDN w:val="0"/>
        <w:ind w:firstLine="709"/>
        <w:jc w:val="both"/>
        <w:rPr>
          <w:lang w:eastAsia="en-US"/>
        </w:rPr>
      </w:pPr>
    </w:p>
    <w:p w14:paraId="2577EE64" w14:textId="77777777" w:rsidR="00001F7D" w:rsidRPr="006E07F7" w:rsidRDefault="00001F7D" w:rsidP="00001F7D">
      <w:pPr>
        <w:suppressAutoHyphens w:val="0"/>
        <w:rPr>
          <w:rFonts w:eastAsia="PT Astra Serif"/>
          <w:lang w:eastAsia="en-US"/>
        </w:rPr>
      </w:pPr>
    </w:p>
    <w:tbl>
      <w:tblPr>
        <w:tblStyle w:val="af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13757D" w:rsidRPr="006E07F7" w14:paraId="402E9661" w14:textId="77777777" w:rsidTr="00001F7D">
        <w:tc>
          <w:tcPr>
            <w:tcW w:w="3652" w:type="dxa"/>
          </w:tcPr>
          <w:p w14:paraId="66858371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6379" w:type="dxa"/>
          </w:tcPr>
          <w:p w14:paraId="2B107D0A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1</w:t>
            </w:r>
          </w:p>
          <w:p w14:paraId="3299AD31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4C96125B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344B19EE" w14:textId="77777777" w:rsidR="0013757D" w:rsidRPr="006E07F7" w:rsidRDefault="0013757D" w:rsidP="00484ED4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564BD5B0" w14:textId="77777777" w:rsidR="001E6E91" w:rsidRPr="006E07F7" w:rsidRDefault="001E6E91" w:rsidP="00001F7D">
      <w:pPr>
        <w:suppressAutoHyphens w:val="0"/>
        <w:jc w:val="right"/>
        <w:rPr>
          <w:rFonts w:eastAsia="PT Astra Serif"/>
          <w:lang w:eastAsia="en-US"/>
        </w:rPr>
      </w:pPr>
    </w:p>
    <w:p w14:paraId="3651A199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jc w:val="center"/>
        <w:rPr>
          <w:b/>
          <w:lang w:eastAsia="en-US"/>
        </w:rPr>
      </w:pPr>
      <w:r w:rsidRPr="006E07F7">
        <w:rPr>
          <w:b/>
          <w:lang w:eastAsia="en-US"/>
        </w:rPr>
        <w:t>Перечень</w:t>
      </w:r>
      <w:r w:rsidRPr="006E07F7">
        <w:rPr>
          <w:b/>
          <w:spacing w:val="-5"/>
          <w:lang w:eastAsia="en-US"/>
        </w:rPr>
        <w:t xml:space="preserve"> </w:t>
      </w:r>
      <w:r w:rsidRPr="006E07F7">
        <w:rPr>
          <w:b/>
          <w:lang w:eastAsia="en-US"/>
        </w:rPr>
        <w:t>условных</w:t>
      </w:r>
      <w:r w:rsidRPr="006E07F7">
        <w:rPr>
          <w:b/>
          <w:spacing w:val="-4"/>
          <w:lang w:eastAsia="en-US"/>
        </w:rPr>
        <w:t xml:space="preserve"> </w:t>
      </w:r>
      <w:r w:rsidRPr="006E07F7">
        <w:rPr>
          <w:b/>
          <w:lang w:eastAsia="en-US"/>
        </w:rPr>
        <w:t>обозначений</w:t>
      </w:r>
      <w:r w:rsidRPr="006E07F7">
        <w:rPr>
          <w:b/>
          <w:spacing w:val="-5"/>
          <w:lang w:eastAsia="en-US"/>
        </w:rPr>
        <w:t xml:space="preserve"> </w:t>
      </w:r>
      <w:r w:rsidRPr="006E07F7">
        <w:rPr>
          <w:b/>
          <w:lang w:eastAsia="en-US"/>
        </w:rPr>
        <w:t>и</w:t>
      </w:r>
      <w:r w:rsidRPr="006E07F7">
        <w:rPr>
          <w:b/>
          <w:spacing w:val="-4"/>
          <w:lang w:eastAsia="en-US"/>
        </w:rPr>
        <w:t xml:space="preserve"> </w:t>
      </w:r>
      <w:r w:rsidRPr="006E07F7">
        <w:rPr>
          <w:b/>
          <w:spacing w:val="-2"/>
          <w:lang w:eastAsia="en-US"/>
        </w:rPr>
        <w:t>сокращений</w:t>
      </w:r>
    </w:p>
    <w:p w14:paraId="74B12A31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rPr>
          <w:b/>
          <w:lang w:eastAsia="en-US"/>
        </w:rPr>
      </w:pPr>
    </w:p>
    <w:tbl>
      <w:tblPr>
        <w:tblStyle w:val="TableNormal"/>
        <w:tblW w:w="9781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7372"/>
      </w:tblGrid>
      <w:tr w:rsidR="006E07F7" w:rsidRPr="006E07F7" w14:paraId="0DC64ABF" w14:textId="77777777" w:rsidTr="006153E6">
        <w:trPr>
          <w:trHeight w:val="643"/>
        </w:trPr>
        <w:tc>
          <w:tcPr>
            <w:tcW w:w="2409" w:type="dxa"/>
          </w:tcPr>
          <w:p w14:paraId="4BACA22B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Услуга</w:t>
            </w:r>
            <w:proofErr w:type="spellEnd"/>
          </w:p>
        </w:tc>
        <w:tc>
          <w:tcPr>
            <w:tcW w:w="7372" w:type="dxa"/>
          </w:tcPr>
          <w:p w14:paraId="38D63BF0" w14:textId="77777777" w:rsidR="00A45B2A" w:rsidRPr="006E07F7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6E07F7" w:rsidRPr="006E07F7" w14:paraId="6E77C0BB" w14:textId="77777777" w:rsidTr="0081380F">
        <w:trPr>
          <w:trHeight w:val="421"/>
        </w:trPr>
        <w:tc>
          <w:tcPr>
            <w:tcW w:w="2409" w:type="dxa"/>
          </w:tcPr>
          <w:p w14:paraId="0B2E2BBA" w14:textId="465E2F76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Административн</w:t>
            </w:r>
            <w:r w:rsidRPr="006E07F7">
              <w:rPr>
                <w:rFonts w:ascii="Times New Roman" w:hAnsi="Times New Roman"/>
                <w:lang w:eastAsia="en-US"/>
              </w:rPr>
              <w:t>ый</w:t>
            </w:r>
            <w:proofErr w:type="spellEnd"/>
            <w:r w:rsidRPr="006E07F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6E07F7">
              <w:rPr>
                <w:rFonts w:ascii="Times New Roman" w:hAnsi="Times New Roman"/>
                <w:lang w:eastAsia="en-US"/>
              </w:rPr>
              <w:t>регламент</w:t>
            </w:r>
            <w:proofErr w:type="spellEnd"/>
          </w:p>
        </w:tc>
        <w:tc>
          <w:tcPr>
            <w:tcW w:w="7372" w:type="dxa"/>
            <w:tcBorders>
              <w:bottom w:val="single" w:sz="6" w:space="0" w:color="000000"/>
            </w:tcBorders>
          </w:tcPr>
          <w:p w14:paraId="055023BD" w14:textId="77777777" w:rsidR="00A45B2A" w:rsidRPr="006E07F7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А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>дминистративный регламент предоставления муниципальной услуги «</w:t>
            </w:r>
            <w:r w:rsidR="00E34259" w:rsidRPr="006E07F7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6E07F7" w:rsidRPr="006E07F7" w14:paraId="30750EC3" w14:textId="77777777" w:rsidTr="006153E6">
        <w:trPr>
          <w:trHeight w:val="638"/>
        </w:trPr>
        <w:tc>
          <w:tcPr>
            <w:tcW w:w="2409" w:type="dxa"/>
          </w:tcPr>
          <w:p w14:paraId="0329B32F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Заявитель</w:t>
            </w:r>
            <w:proofErr w:type="spellEnd"/>
          </w:p>
        </w:tc>
        <w:tc>
          <w:tcPr>
            <w:tcW w:w="7372" w:type="dxa"/>
            <w:tcBorders>
              <w:top w:val="single" w:sz="6" w:space="0" w:color="000000"/>
            </w:tcBorders>
          </w:tcPr>
          <w:p w14:paraId="71CBBF41" w14:textId="77777777" w:rsidR="00A45B2A" w:rsidRPr="006E07F7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юридические и физические лица либо уполномоченные представители юридических и физических лиц, обратившиеся с заявлением о предоставлении Услуги</w:t>
            </w:r>
          </w:p>
        </w:tc>
      </w:tr>
      <w:tr w:rsidR="006E07F7" w:rsidRPr="006E07F7" w14:paraId="343D0D24" w14:textId="77777777" w:rsidTr="006153E6">
        <w:trPr>
          <w:trHeight w:val="643"/>
        </w:trPr>
        <w:tc>
          <w:tcPr>
            <w:tcW w:w="2409" w:type="dxa"/>
          </w:tcPr>
          <w:p w14:paraId="15C419D9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6E07F7">
              <w:rPr>
                <w:rFonts w:ascii="Times New Roman" w:hAnsi="Times New Roman"/>
                <w:spacing w:val="-5"/>
                <w:lang w:eastAsia="en-US"/>
              </w:rPr>
              <w:t>МФЦ</w:t>
            </w:r>
          </w:p>
        </w:tc>
        <w:tc>
          <w:tcPr>
            <w:tcW w:w="7372" w:type="dxa"/>
          </w:tcPr>
          <w:p w14:paraId="1F20467E" w14:textId="77777777" w:rsidR="00A45B2A" w:rsidRPr="006E07F7" w:rsidRDefault="00350FBD" w:rsidP="00001F7D">
            <w:pPr>
              <w:tabs>
                <w:tab w:val="left" w:pos="4096"/>
                <w:tab w:val="left" w:pos="6011"/>
              </w:tabs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spacing w:val="-2"/>
                <w:lang w:val="ru-RU" w:eastAsia="en-US"/>
              </w:rPr>
              <w:t>Многофункциональный</w:t>
            </w:r>
            <w:r w:rsidRPr="006E07F7">
              <w:rPr>
                <w:rFonts w:ascii="Times New Roman" w:hAnsi="Times New Roman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spacing w:val="-2"/>
                <w:lang w:val="ru-RU" w:eastAsia="en-US"/>
              </w:rPr>
              <w:t xml:space="preserve">центр </w:t>
            </w:r>
            <w:r w:rsidR="00A45B2A" w:rsidRPr="006E07F7">
              <w:rPr>
                <w:rFonts w:ascii="Times New Roman" w:hAnsi="Times New Roman"/>
                <w:spacing w:val="-2"/>
                <w:lang w:val="ru-RU" w:eastAsia="en-US"/>
              </w:rPr>
              <w:t xml:space="preserve">предоставления 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 xml:space="preserve">государственных и муниципальных услуг </w:t>
            </w:r>
          </w:p>
        </w:tc>
      </w:tr>
      <w:tr w:rsidR="006E07F7" w:rsidRPr="006E07F7" w14:paraId="6701A69D" w14:textId="77777777" w:rsidTr="006153E6">
        <w:trPr>
          <w:trHeight w:val="1287"/>
        </w:trPr>
        <w:tc>
          <w:tcPr>
            <w:tcW w:w="2409" w:type="dxa"/>
          </w:tcPr>
          <w:p w14:paraId="252DEEDA" w14:textId="77777777" w:rsidR="00A45B2A" w:rsidRPr="006E07F7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spacing w:val="-4"/>
                <w:lang w:val="ru-RU" w:eastAsia="en-US"/>
              </w:rPr>
              <w:t>ЕПГУ</w:t>
            </w:r>
          </w:p>
        </w:tc>
        <w:tc>
          <w:tcPr>
            <w:tcW w:w="7372" w:type="dxa"/>
          </w:tcPr>
          <w:p w14:paraId="6E30F3B0" w14:textId="77777777" w:rsidR="00A45B2A" w:rsidRPr="006E07F7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eastAsia="PT Astra Serif" w:hAnsi="Times New Roman"/>
                <w:lang w:val="ru-RU" w:eastAsia="ru-RU"/>
              </w:rPr>
              <w:t xml:space="preserve">Федеральная государственная информационная система «Единый портал </w:t>
            </w:r>
            <w:r w:rsidRPr="006E07F7">
              <w:rPr>
                <w:rFonts w:ascii="Times New Roman" w:eastAsia="PT Astra Serif" w:hAnsi="Times New Roman"/>
                <w:spacing w:val="-4"/>
                <w:lang w:val="ru-RU" w:eastAsia="ru-RU"/>
              </w:rPr>
              <w:t xml:space="preserve">государственных и муниципальных услуг (функций)» </w:t>
            </w:r>
          </w:p>
        </w:tc>
      </w:tr>
      <w:tr w:rsidR="006E07F7" w:rsidRPr="006E07F7" w14:paraId="7F5F6DE1" w14:textId="77777777" w:rsidTr="006153E6">
        <w:trPr>
          <w:trHeight w:val="643"/>
        </w:trPr>
        <w:tc>
          <w:tcPr>
            <w:tcW w:w="2409" w:type="dxa"/>
          </w:tcPr>
          <w:p w14:paraId="4561C2A8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Запрос</w:t>
            </w:r>
            <w:proofErr w:type="spellEnd"/>
            <w:r w:rsidR="0081380F" w:rsidRPr="006E07F7">
              <w:rPr>
                <w:rFonts w:ascii="Times New Roman" w:hAnsi="Times New Roman"/>
                <w:spacing w:val="-2"/>
                <w:lang w:val="ru-RU" w:eastAsia="en-US"/>
              </w:rPr>
              <w:t>, заявление</w:t>
            </w:r>
          </w:p>
        </w:tc>
        <w:tc>
          <w:tcPr>
            <w:tcW w:w="7372" w:type="dxa"/>
          </w:tcPr>
          <w:p w14:paraId="527576E7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Заявление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о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предоставлении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Услуги,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представленное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любым предусмотренным Админи</w:t>
            </w:r>
            <w:r w:rsidR="0081380F" w:rsidRPr="006E07F7">
              <w:rPr>
                <w:rFonts w:ascii="Times New Roman" w:hAnsi="Times New Roman"/>
                <w:lang w:val="ru-RU" w:eastAsia="en-US"/>
              </w:rPr>
              <w:t>стративным регламентом способом</w:t>
            </w:r>
          </w:p>
        </w:tc>
      </w:tr>
      <w:tr w:rsidR="006E07F7" w:rsidRPr="006E07F7" w14:paraId="3AEC59AE" w14:textId="77777777" w:rsidTr="006153E6">
        <w:trPr>
          <w:trHeight w:val="643"/>
        </w:trPr>
        <w:tc>
          <w:tcPr>
            <w:tcW w:w="2409" w:type="dxa"/>
          </w:tcPr>
          <w:p w14:paraId="0B075B82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lang w:eastAsia="en-US"/>
              </w:rPr>
              <w:t>Личный</w:t>
            </w:r>
            <w:proofErr w:type="spellEnd"/>
            <w:r w:rsidRPr="006E07F7">
              <w:rPr>
                <w:rFonts w:ascii="Times New Roman" w:hAnsi="Times New Roman"/>
                <w:spacing w:val="-5"/>
                <w:lang w:eastAsia="en-US"/>
              </w:rPr>
              <w:t xml:space="preserve"> </w:t>
            </w: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кабинет</w:t>
            </w:r>
            <w:proofErr w:type="spellEnd"/>
          </w:p>
        </w:tc>
        <w:tc>
          <w:tcPr>
            <w:tcW w:w="7372" w:type="dxa"/>
          </w:tcPr>
          <w:p w14:paraId="344E4CFD" w14:textId="77777777" w:rsidR="00A45B2A" w:rsidRPr="006E07F7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сервис Е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 xml:space="preserve">ПГУ, позволяющий Заявителю получать информацию о ходе обработки </w:t>
            </w:r>
            <w:r w:rsidRPr="006E07F7">
              <w:rPr>
                <w:rFonts w:ascii="Times New Roman" w:hAnsi="Times New Roman"/>
                <w:lang w:val="ru-RU" w:eastAsia="en-US"/>
              </w:rPr>
              <w:t>запросов, поданных посредством Е</w:t>
            </w:r>
            <w:r w:rsidR="0081380F" w:rsidRPr="006E07F7">
              <w:rPr>
                <w:rFonts w:ascii="Times New Roman" w:hAnsi="Times New Roman"/>
                <w:lang w:val="ru-RU" w:eastAsia="en-US"/>
              </w:rPr>
              <w:t>ПГУ</w:t>
            </w:r>
          </w:p>
        </w:tc>
      </w:tr>
    </w:tbl>
    <w:p w14:paraId="183944E6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rPr>
          <w:lang w:eastAsia="en-US"/>
        </w:rPr>
        <w:sectPr w:rsidR="00A45B2A" w:rsidRPr="006E07F7" w:rsidSect="006E07F7">
          <w:pgSz w:w="11910" w:h="16840"/>
          <w:pgMar w:top="1418" w:right="851" w:bottom="851" w:left="1418" w:header="720" w:footer="720" w:gutter="0"/>
          <w:cols w:space="720"/>
        </w:sectPr>
      </w:pPr>
    </w:p>
    <w:p w14:paraId="6814F97A" w14:textId="77777777" w:rsidR="002A6D1B" w:rsidRPr="006E07F7" w:rsidRDefault="002A6D1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13757D" w:rsidRPr="006E07F7" w14:paraId="41D8468D" w14:textId="77777777" w:rsidTr="008E425F">
        <w:tc>
          <w:tcPr>
            <w:tcW w:w="3652" w:type="dxa"/>
          </w:tcPr>
          <w:p w14:paraId="07B3B9EE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14F09590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2</w:t>
            </w:r>
          </w:p>
          <w:p w14:paraId="6CA66E55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47E3957C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00EA9163" w14:textId="77777777" w:rsidR="0013757D" w:rsidRPr="006E07F7" w:rsidRDefault="0013757D" w:rsidP="00484ED4">
            <w:pPr>
              <w:suppressAutoHyphens w:val="0"/>
              <w:ind w:left="-207" w:hanging="2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211762EC" w14:textId="77777777" w:rsidR="0013757D" w:rsidRPr="006E07F7" w:rsidRDefault="0013757D" w:rsidP="00001F7D">
      <w:pPr>
        <w:suppressAutoHyphens w:val="0"/>
        <w:jc w:val="center"/>
        <w:rPr>
          <w:rFonts w:eastAsia="PT Astra Serif"/>
          <w:b/>
          <w:lang w:eastAsia="en-US"/>
        </w:rPr>
      </w:pPr>
    </w:p>
    <w:p w14:paraId="193AB28E" w14:textId="77777777" w:rsidR="002A6D1B" w:rsidRPr="006E07F7" w:rsidRDefault="00AB428C" w:rsidP="00001F7D">
      <w:pPr>
        <w:suppressAutoHyphens w:val="0"/>
        <w:jc w:val="center"/>
        <w:rPr>
          <w:rFonts w:eastAsia="PT Astra Serif"/>
          <w:b/>
          <w:lang w:eastAsia="en-US"/>
        </w:rPr>
      </w:pPr>
      <w:r w:rsidRPr="006E07F7">
        <w:rPr>
          <w:rFonts w:eastAsia="PT Astra Serif"/>
          <w:b/>
          <w:lang w:eastAsia="en-US"/>
        </w:rPr>
        <w:t>Таблица 1.  Ф</w:t>
      </w:r>
      <w:r w:rsidR="002A6D1B" w:rsidRPr="006E07F7">
        <w:rPr>
          <w:rFonts w:eastAsia="PT Astra Serif"/>
          <w:b/>
          <w:lang w:eastAsia="en-US"/>
        </w:rPr>
        <w:t>орма категорий заявителей</w:t>
      </w:r>
    </w:p>
    <w:p w14:paraId="7BE0BB9D" w14:textId="77777777" w:rsidR="002A6D1B" w:rsidRPr="006E07F7" w:rsidRDefault="002A6D1B" w:rsidP="00001F7D">
      <w:pPr>
        <w:jc w:val="both"/>
        <w:rPr>
          <w:lang w:eastAsia="ru-RU"/>
        </w:rPr>
      </w:pPr>
    </w:p>
    <w:p w14:paraId="778A618E" w14:textId="77777777" w:rsidR="002A6D1B" w:rsidRPr="006E07F7" w:rsidRDefault="002A6D1B" w:rsidP="00001F7D">
      <w:pPr>
        <w:jc w:val="both"/>
        <w:rPr>
          <w:lang w:eastAsia="ru-RU"/>
        </w:rPr>
      </w:pPr>
    </w:p>
    <w:tbl>
      <w:tblPr>
        <w:tblW w:w="95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4"/>
        <w:gridCol w:w="3004"/>
        <w:gridCol w:w="5409"/>
      </w:tblGrid>
      <w:tr w:rsidR="006E07F7" w:rsidRPr="006E07F7" w14:paraId="583BE9E6" w14:textId="77777777" w:rsidTr="00B562A4">
        <w:trPr>
          <w:trHeight w:val="475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779B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E07F7">
              <w:rPr>
                <w:b/>
                <w:bCs/>
                <w:lang w:eastAsia="ru-RU"/>
              </w:rPr>
              <w:t>п</w:t>
            </w:r>
            <w:proofErr w:type="gramEnd"/>
            <w:r w:rsidRPr="006E07F7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21E3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>Признак заявителя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0498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>Значения признака заявителя</w:t>
            </w:r>
          </w:p>
        </w:tc>
      </w:tr>
      <w:tr w:rsidR="006E07F7" w:rsidRPr="006E07F7" w14:paraId="7D55F466" w14:textId="77777777" w:rsidTr="00B562A4">
        <w:trPr>
          <w:trHeight w:val="339"/>
        </w:trPr>
        <w:tc>
          <w:tcPr>
            <w:tcW w:w="9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FC9E" w14:textId="77777777" w:rsidR="002A6D1B" w:rsidRPr="006E07F7" w:rsidRDefault="002A6D1B" w:rsidP="00001F7D">
            <w:pPr>
              <w:widowControl w:val="0"/>
              <w:rPr>
                <w:i/>
              </w:rPr>
            </w:pPr>
          </w:p>
          <w:p w14:paraId="5B4FE7A1" w14:textId="77777777" w:rsidR="002A6D1B" w:rsidRPr="006E07F7" w:rsidRDefault="002A6D1B" w:rsidP="00001F7D">
            <w:pPr>
              <w:widowControl w:val="0"/>
              <w:rPr>
                <w:i/>
              </w:rPr>
            </w:pPr>
            <w:r w:rsidRPr="006E07F7">
              <w:rPr>
                <w:i/>
              </w:rPr>
              <w:t xml:space="preserve">Результат Услуги </w:t>
            </w:r>
            <w:r w:rsidRPr="006E07F7">
              <w:rPr>
                <w:i/>
                <w:iCs/>
                <w:lang w:eastAsia="ru-RU"/>
              </w:rPr>
              <w:t>«</w:t>
            </w:r>
            <w:r w:rsidR="00844EFC" w:rsidRPr="006E07F7"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  <w:r w:rsidRPr="006E07F7">
              <w:rPr>
                <w:i/>
              </w:rPr>
              <w:t>»</w:t>
            </w:r>
          </w:p>
          <w:p w14:paraId="2375E81A" w14:textId="77777777" w:rsidR="002A6D1B" w:rsidRPr="006E07F7" w:rsidRDefault="002A6D1B" w:rsidP="00001F7D">
            <w:pPr>
              <w:widowControl w:val="0"/>
            </w:pPr>
          </w:p>
        </w:tc>
      </w:tr>
      <w:tr w:rsidR="006E07F7" w:rsidRPr="006E07F7" w14:paraId="51E71392" w14:textId="77777777" w:rsidTr="00B562A4">
        <w:trPr>
          <w:trHeight w:val="50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EDC8" w14:textId="77777777" w:rsidR="002A6D1B" w:rsidRPr="006E07F7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EDE5" w14:textId="77777777" w:rsidR="002A6D1B" w:rsidRPr="006E07F7" w:rsidRDefault="002A6D1B" w:rsidP="00001F7D">
            <w:pPr>
              <w:widowControl w:val="0"/>
              <w:contextualSpacing/>
              <w:rPr>
                <w:b/>
                <w:bCs/>
                <w:lang w:val="en-US" w:eastAsia="ru-RU"/>
              </w:rPr>
            </w:pPr>
            <w:proofErr w:type="spellStart"/>
            <w:r w:rsidRPr="006E07F7">
              <w:rPr>
                <w:lang w:val="en-US"/>
              </w:rPr>
              <w:t>Категория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заявителя</w:t>
            </w:r>
            <w:proofErr w:type="spellEnd"/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34AC" w14:textId="77777777" w:rsidR="002A6D1B" w:rsidRPr="006E07F7" w:rsidRDefault="002A6D1B" w:rsidP="00001F7D">
            <w:pPr>
              <w:widowControl w:val="0"/>
            </w:pPr>
            <w:r w:rsidRPr="006E07F7">
              <w:rPr>
                <w:lang w:val="en-US"/>
              </w:rPr>
              <w:t xml:space="preserve">1. </w:t>
            </w:r>
            <w:proofErr w:type="spellStart"/>
            <w:r w:rsidRPr="006E07F7">
              <w:rPr>
                <w:lang w:val="en-US"/>
              </w:rPr>
              <w:t>Физическое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лицо</w:t>
            </w:r>
            <w:proofErr w:type="spellEnd"/>
            <w:r w:rsidRPr="006E07F7">
              <w:t>.</w:t>
            </w:r>
          </w:p>
          <w:p w14:paraId="4C577317" w14:textId="77777777" w:rsidR="002A6D1B" w:rsidRPr="006E07F7" w:rsidRDefault="002A6D1B" w:rsidP="00001F7D">
            <w:pPr>
              <w:widowControl w:val="0"/>
            </w:pPr>
            <w:r w:rsidRPr="006E07F7">
              <w:rPr>
                <w:lang w:val="en-US"/>
              </w:rPr>
              <w:t xml:space="preserve">2. </w:t>
            </w:r>
            <w:proofErr w:type="spellStart"/>
            <w:r w:rsidRPr="006E07F7">
              <w:rPr>
                <w:lang w:val="en-US"/>
              </w:rPr>
              <w:t>Юридическое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лицо</w:t>
            </w:r>
            <w:proofErr w:type="spellEnd"/>
          </w:p>
        </w:tc>
      </w:tr>
      <w:tr w:rsidR="006E07F7" w:rsidRPr="006E07F7" w14:paraId="0A5CC0D4" w14:textId="77777777" w:rsidTr="00B562A4">
        <w:trPr>
          <w:trHeight w:val="84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9631" w14:textId="77777777" w:rsidR="002A6D1B" w:rsidRPr="006E07F7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9A96" w14:textId="77777777" w:rsidR="002A6D1B" w:rsidRPr="006E07F7" w:rsidRDefault="002A6D1B" w:rsidP="00001F7D">
            <w:pPr>
              <w:widowControl w:val="0"/>
              <w:contextualSpacing/>
              <w:rPr>
                <w:b/>
                <w:bCs/>
                <w:lang w:eastAsia="ru-RU"/>
              </w:rPr>
            </w:pPr>
            <w:r w:rsidRPr="006E07F7">
              <w:t>Заявитель обращаетс</w:t>
            </w:r>
            <w:r w:rsidR="00B01041" w:rsidRPr="006E07F7">
              <w:t>я лично или через представителя.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3C97" w14:textId="77777777" w:rsidR="002A6D1B" w:rsidRPr="006E07F7" w:rsidRDefault="002A6D1B" w:rsidP="00001F7D">
            <w:pPr>
              <w:widowControl w:val="0"/>
            </w:pPr>
            <w:r w:rsidRPr="006E07F7">
              <w:t>1. Обратился лично.</w:t>
            </w:r>
          </w:p>
          <w:p w14:paraId="47184D5D" w14:textId="77777777" w:rsidR="002A6D1B" w:rsidRPr="006E07F7" w:rsidRDefault="002A6D1B" w:rsidP="00001F7D">
            <w:pPr>
              <w:widowControl w:val="0"/>
            </w:pPr>
            <w:r w:rsidRPr="006E07F7">
              <w:t>2. Уполномоченный представитель по доверенности</w:t>
            </w:r>
          </w:p>
        </w:tc>
      </w:tr>
    </w:tbl>
    <w:p w14:paraId="235E48E7" w14:textId="77777777" w:rsidR="00B562A4" w:rsidRPr="006E07F7" w:rsidRDefault="00B562A4" w:rsidP="00001F7D">
      <w:pPr>
        <w:suppressAutoHyphens w:val="0"/>
        <w:rPr>
          <w:lang w:eastAsia="en-US"/>
        </w:rPr>
      </w:pPr>
    </w:p>
    <w:p w14:paraId="731F8F1F" w14:textId="77777777" w:rsidR="0013757D" w:rsidRPr="006E07F7" w:rsidRDefault="0013757D" w:rsidP="00001F7D">
      <w:pPr>
        <w:suppressAutoHyphens w:val="0"/>
        <w:rPr>
          <w:lang w:eastAsia="en-US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6E07F7" w14:paraId="540F73AF" w14:textId="77777777" w:rsidTr="008E425F">
        <w:tc>
          <w:tcPr>
            <w:tcW w:w="3794" w:type="dxa"/>
          </w:tcPr>
          <w:p w14:paraId="1CC283DC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54F8D8B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2D84C804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A54E528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781D0B6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78DAAA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26F2BBD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CD675A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AA0DC6C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50C103B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ACEB1FF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826BEDC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54D81A7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2211C1F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CC56109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C21F428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4AA0DFA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9960AA9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F6880C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58C261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3B37508A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2F0F3C2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D496277" w14:textId="54198ADC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lastRenderedPageBreak/>
              <w:t>Приложение № 3</w:t>
            </w:r>
          </w:p>
          <w:p w14:paraId="33535D60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20320651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3A290E1E" w14:textId="77777777" w:rsidR="0013757D" w:rsidRPr="006E07F7" w:rsidRDefault="0013757D" w:rsidP="00484ED4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6FD5D1CB" w14:textId="77777777" w:rsidR="0013757D" w:rsidRPr="006E07F7" w:rsidRDefault="0013757D" w:rsidP="00001F7D">
      <w:pPr>
        <w:suppressAutoHyphens w:val="0"/>
        <w:rPr>
          <w:lang w:eastAsia="en-US"/>
        </w:rPr>
      </w:pPr>
    </w:p>
    <w:p w14:paraId="1A16284D" w14:textId="77777777" w:rsidR="00B562A4" w:rsidRPr="006E07F7" w:rsidRDefault="00B562A4" w:rsidP="00001F7D">
      <w:pPr>
        <w:suppressAutoHyphens w:val="0"/>
        <w:rPr>
          <w:lang w:eastAsia="en-US"/>
        </w:rPr>
      </w:pPr>
    </w:p>
    <w:p w14:paraId="5F14CF90" w14:textId="77777777" w:rsidR="00003657" w:rsidRPr="006E07F7" w:rsidRDefault="0081380F" w:rsidP="00001F7D">
      <w:pPr>
        <w:suppressAutoHyphens w:val="0"/>
        <w:jc w:val="center"/>
        <w:rPr>
          <w:b/>
          <w:lang w:eastAsia="en-US"/>
        </w:rPr>
      </w:pPr>
      <w:r w:rsidRPr="006E07F7">
        <w:rPr>
          <w:rFonts w:eastAsia="PT Astra Serif"/>
          <w:b/>
          <w:lang w:eastAsia="en-US"/>
        </w:rPr>
        <w:t>Образцы заявлений</w:t>
      </w:r>
      <w:r w:rsidR="00B562A4" w:rsidRPr="006E07F7">
        <w:rPr>
          <w:b/>
          <w:lang w:eastAsia="en-US"/>
        </w:rPr>
        <w:t xml:space="preserve">  </w:t>
      </w:r>
      <w:r w:rsidR="00B562A4" w:rsidRPr="006E07F7">
        <w:rPr>
          <w:rFonts w:eastAsia="PT Astra Serif"/>
          <w:b/>
          <w:lang w:eastAsia="en-US"/>
        </w:rPr>
        <w:t xml:space="preserve">о предоставлении Услуги </w:t>
      </w:r>
    </w:p>
    <w:p w14:paraId="3C6BACFE" w14:textId="77777777" w:rsidR="00B562A4" w:rsidRPr="006E07F7" w:rsidRDefault="00B562A4" w:rsidP="00001F7D">
      <w:pPr>
        <w:suppressAutoHyphens w:val="0"/>
        <w:jc w:val="center"/>
        <w:rPr>
          <w:b/>
          <w:lang w:eastAsia="en-US"/>
        </w:rPr>
      </w:pPr>
      <w:r w:rsidRPr="006E07F7">
        <w:rPr>
          <w:rFonts w:eastAsia="PT Astra Serif"/>
          <w:b/>
          <w:lang w:eastAsia="en-US"/>
        </w:rPr>
        <w:t>«</w:t>
      </w:r>
      <w:r w:rsidR="00844EFC" w:rsidRPr="006E07F7">
        <w:rPr>
          <w:rFonts w:eastAsia="PT Astra Serif"/>
          <w:b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rFonts w:eastAsia="PT Astra Serif"/>
          <w:b/>
          <w:lang w:eastAsia="en-US"/>
        </w:rPr>
        <w:t>»</w:t>
      </w:r>
    </w:p>
    <w:p w14:paraId="09D85269" w14:textId="77777777" w:rsidR="00B562A4" w:rsidRPr="006E07F7" w:rsidRDefault="00B562A4" w:rsidP="00001F7D">
      <w:pPr>
        <w:suppressAutoHyphens w:val="0"/>
        <w:jc w:val="center"/>
        <w:rPr>
          <w:rFonts w:eastAsia="PT Astra Serif"/>
          <w:lang w:eastAsia="en-US"/>
        </w:rPr>
      </w:pPr>
    </w:p>
    <w:p w14:paraId="4ADE3A3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4A6C596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39AE7CD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75F8155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49570D7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BAC28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9BB9E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F36C9B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13E5A80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C6B1A7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63E3E50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8D54F2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стаже работы</w:t>
      </w:r>
    </w:p>
    <w:p w14:paraId="6A4B35D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413"/>
        <w:gridCol w:w="2551"/>
        <w:gridCol w:w="2127"/>
      </w:tblGrid>
      <w:tr w:rsidR="006E07F7" w:rsidRPr="006E07F7" w14:paraId="410F541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06F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22B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48FDE9C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C64D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______________________________</w:t>
            </w:r>
          </w:p>
          <w:p w14:paraId="4FFD3CB9" w14:textId="457097C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2CE3E79F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73E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54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9B93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2A384020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AC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79DE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70E9F" w14:textId="05B84A4C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</w:t>
            </w:r>
            <w:r w:rsidR="006E07F7">
              <w:rPr>
                <w:lang w:eastAsia="ru-RU"/>
              </w:rPr>
              <w:t>___________________</w:t>
            </w:r>
          </w:p>
          <w:p w14:paraId="50BB6F9A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</w:t>
            </w:r>
            <w:r w:rsidR="006E07F7">
              <w:rPr>
                <w:lang w:eastAsia="ru-RU"/>
              </w:rPr>
              <w:t>______</w:t>
            </w:r>
          </w:p>
          <w:p w14:paraId="6B189C7C" w14:textId="46734F7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AF42AC3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7D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D3C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CEC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1F15B57D" w14:textId="015E3A6E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1._________________</w:t>
            </w:r>
          </w:p>
          <w:p w14:paraId="1EE05188" w14:textId="3481EBB9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2._________________</w:t>
            </w:r>
          </w:p>
          <w:p w14:paraId="1EA48F12" w14:textId="75EF712F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3._________________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1760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7AE92E13" w14:textId="40EE76AD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5E9978B3" w14:textId="5C9FA39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</w:t>
            </w:r>
            <w:r w:rsidR="006E07F7">
              <w:rPr>
                <w:lang w:eastAsia="ru-RU"/>
              </w:rPr>
              <w:t>________</w:t>
            </w:r>
          </w:p>
          <w:p w14:paraId="1DA92CD0" w14:textId="77777777" w:rsidR="00B01041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</w:t>
            </w:r>
          </w:p>
          <w:p w14:paraId="40B85726" w14:textId="0D415010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3728ED97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728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757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9FFD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382F97D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4DFFE3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7028AD9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399693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F66C66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4D5A88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43AEC70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315B00F" w14:textId="77777777" w:rsidR="00B562A4" w:rsidRPr="006E07F7" w:rsidRDefault="00B562A4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120FED7E" w14:textId="625C37C1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МКУ "Архив"</w:t>
      </w:r>
    </w:p>
    <w:p w14:paraId="0816BD8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6B72048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024FED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76508C4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B22D01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196010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2B37C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3AB0DC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2E01BC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13A332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6C4958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заработной плате</w:t>
      </w:r>
    </w:p>
    <w:p w14:paraId="6EAA718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6E07F7" w:rsidRPr="006E07F7" w14:paraId="13683459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FE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AC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79C09F2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6FB1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6DA5F9AC" w14:textId="651D0A09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302AB76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D5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B0A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79C0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6E3C98D2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B17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903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CF088" w14:textId="7D6F8A10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</w:t>
            </w:r>
          </w:p>
          <w:p w14:paraId="03953AC2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</w:t>
            </w:r>
            <w:r w:rsidR="006E07F7">
              <w:rPr>
                <w:lang w:eastAsia="ru-RU"/>
              </w:rPr>
              <w:t>_____</w:t>
            </w:r>
          </w:p>
          <w:p w14:paraId="1CA482DA" w14:textId="3B10839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19FBD5DC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8FE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3BB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Годы, за которые необходима справка о зарплате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4789C" w14:textId="2E03D25D" w:rsid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с ____________________ по ____________________</w:t>
            </w:r>
            <w:r w:rsidR="006E07F7">
              <w:rPr>
                <w:lang w:eastAsia="ru-RU"/>
              </w:rPr>
              <w:t>_______________</w:t>
            </w:r>
          </w:p>
          <w:p w14:paraId="40FF375E" w14:textId="25A7B76C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B809410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220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15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5217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0EBD1A8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AEA7E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526BDEA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F4953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B1D129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55EB1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4CBC02A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3BF08CD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32C180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>МКУ "Архив"</w:t>
      </w:r>
    </w:p>
    <w:p w14:paraId="446CB60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198EFA9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D311FF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00A52DA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BD4A24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76346E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A3020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36927E2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2CFF227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52DA302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77745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льготном стаже работы</w:t>
      </w:r>
    </w:p>
    <w:p w14:paraId="55B9E0E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2188"/>
        <w:gridCol w:w="2268"/>
      </w:tblGrid>
      <w:tr w:rsidR="006E07F7" w:rsidRPr="006E07F7" w14:paraId="679613B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2C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B02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0C9FFFD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69E23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71265BA1" w14:textId="73BD0E9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640048F8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3B5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225E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D6A3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725684C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4A8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0CB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C4210" w14:textId="4F1CC30D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</w:t>
            </w:r>
            <w:r w:rsidR="006E07F7">
              <w:rPr>
                <w:lang w:eastAsia="ru-RU"/>
              </w:rPr>
              <w:t>______________________</w:t>
            </w:r>
          </w:p>
          <w:p w14:paraId="7945323F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</w:t>
            </w:r>
          </w:p>
          <w:p w14:paraId="660F61BC" w14:textId="1D73A9C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155AFC87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73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444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07A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55D42DF2" w14:textId="3A377F4C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47F37C4C" w14:textId="4BF1661C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2.______________</w:t>
            </w:r>
          </w:p>
          <w:p w14:paraId="62F45237" w14:textId="708B7D43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2E35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53D78460" w14:textId="612AAAF7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1._______________</w:t>
            </w:r>
          </w:p>
          <w:p w14:paraId="0DFE2A93" w14:textId="66E080EB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2._____________</w:t>
            </w:r>
            <w:r w:rsidR="006E07F7">
              <w:rPr>
                <w:lang w:eastAsia="ru-RU"/>
              </w:rPr>
              <w:t>__</w:t>
            </w:r>
          </w:p>
          <w:p w14:paraId="23A76CDA" w14:textId="77777777" w:rsidR="00B01041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</w:t>
            </w:r>
            <w:r w:rsidR="00B01041" w:rsidRPr="006E07F7">
              <w:rPr>
                <w:lang w:eastAsia="ru-RU"/>
              </w:rPr>
              <w:t>___________</w:t>
            </w:r>
          </w:p>
          <w:p w14:paraId="6AB3F8C1" w14:textId="4DBE96AE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47A7ED73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768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8D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6041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104D41B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EDF341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53DE470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158786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A0F76C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E4CCA6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634501C2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69614C3C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54B6950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7B810C3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20BE2A1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3A61904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4BE9623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369B1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8BAD84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30711D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5144A2A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1218F7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0F892F5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CEA84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об отпуске по уходу за ребенком</w:t>
      </w:r>
    </w:p>
    <w:p w14:paraId="6BDED06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2188"/>
        <w:gridCol w:w="2126"/>
      </w:tblGrid>
      <w:tr w:rsidR="006E07F7" w:rsidRPr="006E07F7" w14:paraId="2DA96CA4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F8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DB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1178F5C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9B96B" w14:textId="250170E6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</w:t>
            </w:r>
            <w:r w:rsidR="006E07F7">
              <w:rPr>
                <w:lang w:eastAsia="ru-RU"/>
              </w:rPr>
              <w:t>________</w:t>
            </w:r>
          </w:p>
          <w:p w14:paraId="4EC35CAE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20CB2DD1" w14:textId="0108EEF2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2055A9E6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8E8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4DF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22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1AD574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A69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8DA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90C3F" w14:textId="2DCD51C3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</w:t>
            </w:r>
            <w:r w:rsidR="006E07F7">
              <w:rPr>
                <w:lang w:eastAsia="ru-RU"/>
              </w:rPr>
              <w:t>________________</w:t>
            </w:r>
          </w:p>
          <w:p w14:paraId="2EE40D00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</w:t>
            </w:r>
            <w:r w:rsidR="006E07F7">
              <w:rPr>
                <w:lang w:eastAsia="ru-RU"/>
              </w:rPr>
              <w:t>__________________</w:t>
            </w:r>
          </w:p>
          <w:p w14:paraId="6CF798C9" w14:textId="38C66A2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53F0A6F2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D74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879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A7C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7D77B47D" w14:textId="57314485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745423E1" w14:textId="1D9DADC9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2.______________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1745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7C08DBFC" w14:textId="6DE91E5D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7AEC3D17" w14:textId="6042F090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</w:t>
            </w:r>
          </w:p>
        </w:tc>
      </w:tr>
      <w:tr w:rsidR="006E07F7" w:rsidRPr="006E07F7" w14:paraId="0A8607BD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7B0A" w14:textId="51069A51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lastRenderedPageBreak/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26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B061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1C82E4CA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D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6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C39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 ребенка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17D9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1. ____________________________</w:t>
            </w:r>
          </w:p>
          <w:p w14:paraId="638C5FA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 ____________________________</w:t>
            </w:r>
          </w:p>
          <w:p w14:paraId="1585C6CD" w14:textId="77777777" w:rsid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3. ____________________________</w:t>
            </w:r>
          </w:p>
          <w:p w14:paraId="1B3D5F6F" w14:textId="23DAA20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648FED7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0954D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7AC4C00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908641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1F5137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1F768E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7B8169F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ECB5B7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4A7F936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1B46CD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4E52D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05CC39B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CF5C9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C1F629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3B1650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6214DB6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531779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65C6147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B0C7BB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 xml:space="preserve">Прошу выдать архивную справку о командировке в </w:t>
      </w:r>
      <w:hyperlink r:id="rId11" w:history="1">
        <w:r w:rsidRPr="006E07F7">
          <w:rPr>
            <w:lang w:eastAsia="ru-RU"/>
          </w:rPr>
          <w:t>районы</w:t>
        </w:r>
      </w:hyperlink>
      <w:r w:rsidRPr="006E07F7">
        <w:rPr>
          <w:lang w:eastAsia="ru-RU"/>
        </w:rPr>
        <w:t xml:space="preserve"> Крайнего Севера и приравненные к ним местности</w:t>
      </w:r>
    </w:p>
    <w:p w14:paraId="28F3DF5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6E07F7" w:rsidRPr="006E07F7" w14:paraId="06F12D7A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28B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3C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15AD533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E4C5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355E8A6C" w14:textId="53A6393A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5B8AE9E3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456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A24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CF18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99FC819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907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023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A0806" w14:textId="51065452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</w:t>
            </w:r>
          </w:p>
          <w:p w14:paraId="5E2903E6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</w:t>
            </w:r>
          </w:p>
          <w:p w14:paraId="62B29F8D" w14:textId="22F64E5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367BC35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6C2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04C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6D1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39E9AC1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279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290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Дата командировки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D469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1. ____________________________</w:t>
            </w:r>
          </w:p>
          <w:p w14:paraId="3B2939F2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 ____________________________</w:t>
            </w:r>
          </w:p>
          <w:p w14:paraId="593AA570" w14:textId="77777777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547C494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F14B90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190A57B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CD501F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52B8664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39531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216E81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76BFC3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3F82EF6" w14:textId="77777777" w:rsid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</w:t>
      </w:r>
    </w:p>
    <w:p w14:paraId="5A8A349C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03112B67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74B7EAEC" w14:textId="732E83FB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lastRenderedPageBreak/>
        <w:t xml:space="preserve">  МКУ "Архив"</w:t>
      </w:r>
    </w:p>
    <w:p w14:paraId="4EBC663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2CAAC11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DBDAF0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60EF56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8CB2CD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583D1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D10B69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753899C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770AE4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58DBAA9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E2C754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прохождении производственной практики</w:t>
      </w:r>
    </w:p>
    <w:p w14:paraId="0A9B88B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598"/>
      </w:tblGrid>
      <w:tr w:rsidR="006E07F7" w:rsidRPr="006E07F7" w14:paraId="4B33BFBF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EA2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E40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08BF0F8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(указать все изменения фамилии, имени, отчества,</w:t>
            </w:r>
            <w:proofErr w:type="gramEnd"/>
          </w:p>
          <w:p w14:paraId="24C2807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дату изменения)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D0BD0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__________________________</w:t>
            </w:r>
          </w:p>
          <w:p w14:paraId="54C6017B" w14:textId="29D0C7C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60BDCE3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EA1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36D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7CE2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1CA7AF64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135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6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F868F" w14:textId="096F150C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______________________</w:t>
            </w:r>
          </w:p>
          <w:p w14:paraId="29EFBB57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</w:t>
            </w:r>
          </w:p>
          <w:p w14:paraId="61C9FACF" w14:textId="058712FA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01E45BE6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12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62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Дата прохождения практики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92767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с ___________________ по ______________________</w:t>
            </w:r>
            <w:r w:rsidR="006E07F7">
              <w:rPr>
                <w:lang w:eastAsia="ru-RU"/>
              </w:rPr>
              <w:t>______________</w:t>
            </w:r>
          </w:p>
          <w:p w14:paraId="02729C57" w14:textId="0547328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30A6331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301D99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2905D79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02D86D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4D99BF2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E4793C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3AFD649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608647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BF571C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21BD30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0A01200" w14:textId="77777777" w:rsidR="00484ED4" w:rsidRDefault="00484ED4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819582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F57EA2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ABE71B2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71C94D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E874B3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75D0C31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A988C6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DF0C6A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901F3BF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AF0C2A1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1673E9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0D988EB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C6B3239" w14:textId="77777777" w:rsidR="000E0347" w:rsidRPr="006E07F7" w:rsidRDefault="000E034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0DD9714" w14:textId="77777777" w:rsidR="00484ED4" w:rsidRPr="006E07F7" w:rsidRDefault="00484ED4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13757D" w:rsidRPr="006E07F7" w14:paraId="58188329" w14:textId="77777777" w:rsidTr="008E425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6146DF7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8CB5BD2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4</w:t>
            </w:r>
          </w:p>
          <w:p w14:paraId="1C8E5EE2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Cs/>
              </w:rPr>
            </w:pPr>
            <w:r w:rsidRPr="006E07F7">
              <w:rPr>
                <w:rFonts w:ascii="Times New Roman" w:hAnsi="Times New Roman"/>
                <w:bCs/>
              </w:rPr>
              <w:t>к административному регламенту</w:t>
            </w:r>
          </w:p>
          <w:p w14:paraId="1CDAC48B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Cs/>
              </w:rPr>
            </w:pPr>
            <w:r w:rsidRPr="006E07F7">
              <w:rPr>
                <w:rFonts w:ascii="Times New Roman" w:hAnsi="Times New Roman"/>
                <w:bCs/>
              </w:rPr>
              <w:t>предоставления муниципальной услуги</w:t>
            </w:r>
          </w:p>
          <w:p w14:paraId="0FB2C411" w14:textId="77777777" w:rsidR="0013757D" w:rsidRPr="006E07F7" w:rsidRDefault="0013757D" w:rsidP="000E0347">
            <w:pPr>
              <w:suppressAutoHyphens w:val="0"/>
              <w:ind w:left="-392"/>
              <w:jc w:val="right"/>
              <w:rPr>
                <w:rFonts w:ascii="Times New Roman" w:eastAsia="PT Astra Serif" w:hAnsi="Times New Roman"/>
                <w:b/>
                <w:bCs/>
                <w:lang w:eastAsia="en-US"/>
              </w:rPr>
            </w:pPr>
            <w:r w:rsidRPr="006E07F7">
              <w:rPr>
                <w:rFonts w:ascii="Times New Roman" w:hAnsi="Times New Roman"/>
                <w:bCs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45F2455D" w14:textId="77777777" w:rsidR="00815EFB" w:rsidRPr="006E07F7" w:rsidRDefault="00815EF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p w14:paraId="67729F55" w14:textId="77777777" w:rsidR="000E0347" w:rsidRPr="006E07F7" w:rsidRDefault="00AE6260" w:rsidP="00001F7D">
      <w:pPr>
        <w:jc w:val="center"/>
        <w:rPr>
          <w:b/>
          <w:lang w:eastAsia="ru-RU"/>
        </w:rPr>
      </w:pPr>
      <w:r w:rsidRPr="006E07F7">
        <w:rPr>
          <w:b/>
          <w:lang w:eastAsia="ru-RU"/>
        </w:rPr>
        <w:t>Таблица 2.</w:t>
      </w:r>
      <w:r w:rsidRPr="006E07F7">
        <w:rPr>
          <w:lang w:eastAsia="ru-RU"/>
        </w:rPr>
        <w:t xml:space="preserve"> </w:t>
      </w:r>
      <w:r w:rsidRPr="006E07F7">
        <w:rPr>
          <w:b/>
          <w:lang w:eastAsia="ru-RU"/>
        </w:rPr>
        <w:t xml:space="preserve">Исчерпывающий перечень документов, </w:t>
      </w:r>
    </w:p>
    <w:p w14:paraId="7A5BCFD5" w14:textId="33575C91" w:rsidR="00815EFB" w:rsidRPr="006E07F7" w:rsidRDefault="00AE6260" w:rsidP="00001F7D">
      <w:pPr>
        <w:jc w:val="center"/>
        <w:rPr>
          <w:b/>
          <w:lang w:eastAsia="ru-RU"/>
        </w:rPr>
      </w:pPr>
      <w:proofErr w:type="gramStart"/>
      <w:r w:rsidRPr="006E07F7">
        <w:rPr>
          <w:b/>
          <w:lang w:eastAsia="ru-RU"/>
        </w:rPr>
        <w:t>необходимых</w:t>
      </w:r>
      <w:proofErr w:type="gramEnd"/>
      <w:r w:rsidRPr="006E07F7">
        <w:rPr>
          <w:b/>
          <w:lang w:eastAsia="ru-RU"/>
        </w:rPr>
        <w:t xml:space="preserve"> для предоставления Услуги</w:t>
      </w:r>
    </w:p>
    <w:p w14:paraId="2F41106C" w14:textId="77777777" w:rsidR="00815EFB" w:rsidRPr="006E07F7" w:rsidRDefault="00815EFB" w:rsidP="00001F7D">
      <w:pPr>
        <w:jc w:val="both"/>
        <w:rPr>
          <w:lang w:eastAsia="ru-RU"/>
        </w:rPr>
      </w:pPr>
    </w:p>
    <w:p w14:paraId="6E1FC464" w14:textId="77777777" w:rsidR="00815EFB" w:rsidRPr="006E07F7" w:rsidRDefault="00815EFB" w:rsidP="00001F7D">
      <w:pPr>
        <w:jc w:val="both"/>
        <w:rPr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6E07F7" w:rsidRPr="006E07F7" w14:paraId="1ECB98C0" w14:textId="77777777" w:rsidTr="00AB428C">
        <w:tc>
          <w:tcPr>
            <w:tcW w:w="9345" w:type="dxa"/>
            <w:gridSpan w:val="2"/>
          </w:tcPr>
          <w:p w14:paraId="53BE2344" w14:textId="77777777" w:rsidR="00AB428C" w:rsidRPr="006E07F7" w:rsidRDefault="00AB428C" w:rsidP="00001F7D">
            <w:pPr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Исчерпывающий перечень документов, необходимых для предоставления Услуги</w:t>
            </w:r>
          </w:p>
          <w:p w14:paraId="405BDA1E" w14:textId="77777777" w:rsidR="00AB428C" w:rsidRPr="006E07F7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6E07F7" w:rsidRPr="006E07F7" w14:paraId="13102F36" w14:textId="77777777" w:rsidTr="00A802E2">
        <w:tc>
          <w:tcPr>
            <w:tcW w:w="5949" w:type="dxa"/>
          </w:tcPr>
          <w:p w14:paraId="03AFCE27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Для физических лиц</w:t>
            </w:r>
          </w:p>
        </w:tc>
        <w:tc>
          <w:tcPr>
            <w:tcW w:w="3396" w:type="dxa"/>
          </w:tcPr>
          <w:p w14:paraId="0A845DD3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Для юридических лиц</w:t>
            </w:r>
          </w:p>
        </w:tc>
      </w:tr>
      <w:tr w:rsidR="006E07F7" w:rsidRPr="006E07F7" w14:paraId="26C681AA" w14:textId="77777777" w:rsidTr="00A802E2">
        <w:tc>
          <w:tcPr>
            <w:tcW w:w="5949" w:type="dxa"/>
          </w:tcPr>
          <w:p w14:paraId="6EEFF000" w14:textId="77777777" w:rsidR="00AB428C" w:rsidRPr="006E07F7" w:rsidRDefault="00A802E2" w:rsidP="00001F7D">
            <w:pPr>
              <w:rPr>
                <w:rFonts w:ascii="Times New Roman" w:hAnsi="Times New Roman"/>
                <w:lang w:eastAsia="ru-RU"/>
              </w:rPr>
            </w:pPr>
            <w:r w:rsidRPr="006E07F7">
              <w:rPr>
                <w:rFonts w:ascii="Times New Roman" w:hAnsi="Times New Roman"/>
                <w:lang w:eastAsia="ru-RU"/>
              </w:rPr>
              <w:t>Заявление о предоставлении Услуги</w:t>
            </w:r>
          </w:p>
        </w:tc>
        <w:tc>
          <w:tcPr>
            <w:tcW w:w="3396" w:type="dxa"/>
          </w:tcPr>
          <w:p w14:paraId="05D7117C" w14:textId="77777777" w:rsidR="00AB428C" w:rsidRPr="006E07F7" w:rsidRDefault="00A551B5" w:rsidP="00001F7D">
            <w:pPr>
              <w:jc w:val="both"/>
              <w:rPr>
                <w:rFonts w:ascii="Times New Roman" w:hAnsi="Times New Roman"/>
                <w:lang w:eastAsia="ru-RU"/>
              </w:rPr>
            </w:pPr>
            <w:r w:rsidRPr="006E07F7">
              <w:rPr>
                <w:rFonts w:ascii="Times New Roman" w:hAnsi="Times New Roman"/>
                <w:lang w:eastAsia="ru-RU"/>
              </w:rPr>
              <w:t>З</w:t>
            </w:r>
            <w:r w:rsidR="00AB428C" w:rsidRPr="006E07F7">
              <w:rPr>
                <w:rFonts w:ascii="Times New Roman" w:hAnsi="Times New Roman"/>
                <w:lang w:eastAsia="ru-RU"/>
              </w:rPr>
              <w:t>аявление о предоставлении Услуги</w:t>
            </w:r>
          </w:p>
        </w:tc>
      </w:tr>
      <w:tr w:rsidR="00AB428C" w:rsidRPr="006E07F7" w14:paraId="02C03839" w14:textId="77777777" w:rsidTr="00A802E2">
        <w:tc>
          <w:tcPr>
            <w:tcW w:w="5949" w:type="dxa"/>
          </w:tcPr>
          <w:p w14:paraId="28691267" w14:textId="77777777" w:rsidR="00FD3732" w:rsidRPr="006E07F7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д</w:t>
            </w:r>
            <w:r w:rsidR="00FD3732"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олжен представить самостоятельно:</w:t>
            </w:r>
          </w:p>
          <w:p w14:paraId="61F3C35F" w14:textId="77777777" w:rsidR="00FD373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6E07F7">
              <w:rPr>
                <w:rFonts w:ascii="Times New Roman" w:eastAsia="PT Astra Serif" w:hAnsi="Times New Roman"/>
                <w:lang w:eastAsia="ru-RU"/>
              </w:rPr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14:paraId="5F9AF810" w14:textId="77777777" w:rsidR="00FD3732" w:rsidRPr="006E07F7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в</w:t>
            </w:r>
            <w:r w:rsidR="00FD3732"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праве представить по собственной инициативе:</w:t>
            </w:r>
          </w:p>
          <w:p w14:paraId="572B74DF" w14:textId="77777777" w:rsidR="00A802E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а</w:t>
            </w:r>
            <w:proofErr w:type="gramStart"/>
            <w:r w:rsidR="00A551B5" w:rsidRPr="006E07F7">
              <w:rPr>
                <w:rFonts w:ascii="Times New Roman" w:eastAsia="PT Astra Serif" w:hAnsi="Times New Roman"/>
                <w:lang w:eastAsia="ru-RU"/>
              </w:rPr>
              <w:t>)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>д</w:t>
            </w:r>
            <w:proofErr w:type="gramEnd"/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392F80E7" w14:textId="77777777" w:rsidR="00A802E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б</w:t>
            </w:r>
            <w:r w:rsidR="00A551B5" w:rsidRPr="006E07F7">
              <w:rPr>
                <w:rFonts w:ascii="Times New Roman" w:eastAsia="PT Astra Serif" w:hAnsi="Times New Roman"/>
                <w:lang w:eastAsia="ru-RU"/>
              </w:rPr>
              <w:t>)</w:t>
            </w:r>
            <w:r w:rsidR="00B562A4" w:rsidRPr="006E07F7">
              <w:rPr>
                <w:rFonts w:ascii="Times New Roman" w:eastAsia="PT Astra Serif" w:hAnsi="Times New Roman"/>
                <w:lang w:eastAsia="ru-RU"/>
              </w:rPr>
              <w:t xml:space="preserve">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>документы, подтверждающие родство (один из документов по выбору заявителя):</w:t>
            </w:r>
          </w:p>
          <w:p w14:paraId="6E70FB5A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свидетельство о браке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>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7F6798F0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свидетельство о рождении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</w:t>
            </w:r>
          </w:p>
          <w:p w14:paraId="44632919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иной документ, подтверждающий родство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41CB6169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 xml:space="preserve">-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решение суда об установлении факта родственных отношений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документа). </w:t>
            </w:r>
          </w:p>
          <w:p w14:paraId="3264E08C" w14:textId="77777777" w:rsidR="00AB428C" w:rsidRPr="006E07F7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396" w:type="dxa"/>
          </w:tcPr>
          <w:p w14:paraId="630727CF" w14:textId="77777777" w:rsidR="008C11E2" w:rsidRPr="006E07F7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14:paraId="248F1EF2" w14:textId="77777777" w:rsidR="00A802E2" w:rsidRPr="006E07F7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 xml:space="preserve">б)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документ, подтверждающий полномочия представителя заявителя,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скан-копии документа; посредством электронной почты: скан-копия документа; почтовым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 xml:space="preserve">отправлением: скан-копия бумажного документа;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</w:t>
            </w:r>
            <w:proofErr w:type="gramStart"/>
            <w:r w:rsidR="00A802E2" w:rsidRPr="006E07F7">
              <w:rPr>
                <w:rFonts w:ascii="Times New Roman" w:eastAsia="PT Astra Serif" w:hAnsi="Times New Roman"/>
                <w:lang w:eastAsia="ru-RU"/>
              </w:rPr>
              <w:t>:с</w:t>
            </w:r>
            <w:proofErr w:type="gramEnd"/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кан-копия бумажного документа; на официальном сайте Администрации в сети «Интернет» (при наличии технической возможности): скан-копия бумажного документа). </w:t>
            </w:r>
          </w:p>
          <w:p w14:paraId="21A2EF3A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14:paraId="294B8835" w14:textId="77777777" w:rsidR="0081380F" w:rsidRPr="006E07F7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51B5248E" w14:textId="77777777" w:rsidR="0081380F" w:rsidRPr="006E07F7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D484A7B" w14:textId="77777777" w:rsidR="0081380F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4BAC30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BD85DED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698260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55F8186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9CD58A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5CDBBDB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00AC9036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77251E5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608D3D4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7BB35FA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B6887BE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42C5F5C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1553366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3459AE3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F7CFCF8" w14:textId="77777777" w:rsidR="006E07F7" w:rsidRP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6E07F7" w14:paraId="7AB0BB4A" w14:textId="77777777" w:rsidTr="008E425F">
        <w:tc>
          <w:tcPr>
            <w:tcW w:w="3794" w:type="dxa"/>
          </w:tcPr>
          <w:p w14:paraId="495E23EE" w14:textId="77777777" w:rsidR="0013757D" w:rsidRPr="006E07F7" w:rsidRDefault="0013757D" w:rsidP="009E08BB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3B9533BC" w14:textId="77777777" w:rsidR="0013757D" w:rsidRPr="006E07F7" w:rsidRDefault="00067C82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5</w:t>
            </w:r>
          </w:p>
          <w:p w14:paraId="65EE77B4" w14:textId="77777777" w:rsidR="0013757D" w:rsidRPr="006E07F7" w:rsidRDefault="0013757D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08732E61" w14:textId="77777777" w:rsidR="0013757D" w:rsidRPr="006E07F7" w:rsidRDefault="0013757D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45C6E7A0" w14:textId="77777777" w:rsidR="0013757D" w:rsidRPr="006E07F7" w:rsidRDefault="0013757D" w:rsidP="009E08BB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690E01BD" w14:textId="77777777" w:rsidR="00D20F42" w:rsidRPr="006E07F7" w:rsidRDefault="00D20F42" w:rsidP="009E08BB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965933D" w14:textId="77777777" w:rsidR="009F450A" w:rsidRPr="006E07F7" w:rsidRDefault="009F450A" w:rsidP="00001F7D">
      <w:pPr>
        <w:keepNext/>
        <w:keepLines/>
        <w:suppressAutoHyphens w:val="0"/>
        <w:jc w:val="center"/>
        <w:rPr>
          <w:rFonts w:eastAsia="PT Astra Serif"/>
          <w:b/>
          <w:bCs/>
          <w:strike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Таблица 3. </w:t>
      </w:r>
    </w:p>
    <w:p w14:paraId="28CE745C" w14:textId="77777777" w:rsidR="00A45B2A" w:rsidRPr="006E07F7" w:rsidRDefault="00A45B2A" w:rsidP="00001F7D">
      <w:pPr>
        <w:keepNext/>
        <w:keepLines/>
        <w:suppressAutoHyphens w:val="0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Исчерпывающий перечень оснований для </w:t>
      </w:r>
      <w:r w:rsidR="005F1DE4" w:rsidRPr="006E07F7">
        <w:rPr>
          <w:rFonts w:eastAsia="PT Astra Serif"/>
          <w:b/>
          <w:bCs/>
          <w:lang w:eastAsia="ru-RU"/>
        </w:rPr>
        <w:t>отказа в предоставлении Услуги</w:t>
      </w:r>
    </w:p>
    <w:p w14:paraId="1352C82A" w14:textId="77777777" w:rsidR="00D20F42" w:rsidRPr="006E07F7" w:rsidRDefault="00D20F42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6E07F7" w:rsidRPr="006E07F7" w14:paraId="6A443A57" w14:textId="77777777" w:rsidTr="00BF0D00">
        <w:tc>
          <w:tcPr>
            <w:tcW w:w="9345" w:type="dxa"/>
            <w:gridSpan w:val="2"/>
          </w:tcPr>
          <w:p w14:paraId="69D5A575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Основание для отказа в предоставлении Услуги</w:t>
            </w:r>
          </w:p>
          <w:p w14:paraId="44396E2B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E07F7" w:rsidRPr="006E07F7" w14:paraId="5C744DFA" w14:textId="77777777" w:rsidTr="00BF0D00">
        <w:tc>
          <w:tcPr>
            <w:tcW w:w="562" w:type="dxa"/>
          </w:tcPr>
          <w:p w14:paraId="567F09D3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783" w:type="dxa"/>
          </w:tcPr>
          <w:p w14:paraId="62A8C4E8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апросы заявителей не содержат наименования юридического лица (для гражданина - ФИО), почтового адреса, либо адреса электронной почты</w:t>
            </w:r>
          </w:p>
          <w:p w14:paraId="7F96EFA3" w14:textId="77777777" w:rsidR="00230432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5BC5F895" w14:textId="77777777" w:rsidTr="00BF0D00">
        <w:tc>
          <w:tcPr>
            <w:tcW w:w="562" w:type="dxa"/>
          </w:tcPr>
          <w:p w14:paraId="74E06322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783" w:type="dxa"/>
          </w:tcPr>
          <w:p w14:paraId="5F47FE18" w14:textId="77777777" w:rsidR="00BF0D00" w:rsidRPr="006E07F7" w:rsidRDefault="00230432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 xml:space="preserve">тсутствие в запросе заявителя необходимых сведений </w:t>
            </w:r>
            <w:r w:rsidRPr="006E07F7">
              <w:rPr>
                <w:rFonts w:ascii="Times New Roman" w:eastAsia="PT Astra Serif" w:hAnsi="Times New Roman"/>
                <w:lang w:eastAsia="ru-RU"/>
              </w:rPr>
              <w:t>для проведения поисковой работы</w:t>
            </w:r>
          </w:p>
          <w:p w14:paraId="67EBCA8A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6E07F7" w:rsidRPr="006E07F7" w14:paraId="4E2F8F03" w14:textId="77777777" w:rsidTr="00BF0D00">
        <w:tc>
          <w:tcPr>
            <w:tcW w:w="562" w:type="dxa"/>
          </w:tcPr>
          <w:p w14:paraId="54DE4DE9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783" w:type="dxa"/>
          </w:tcPr>
          <w:p w14:paraId="6F5FBF0E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Т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 xml:space="preserve">екст письменного запроса не поддается прочтению </w:t>
            </w:r>
          </w:p>
          <w:p w14:paraId="47316D01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36E1E3F8" w14:textId="77777777" w:rsidTr="00BF0D00">
        <w:tc>
          <w:tcPr>
            <w:tcW w:w="562" w:type="dxa"/>
          </w:tcPr>
          <w:p w14:paraId="118E4327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783" w:type="dxa"/>
          </w:tcPr>
          <w:p w14:paraId="19B2F993" w14:textId="28EF5178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</w:t>
            </w:r>
          </w:p>
          <w:p w14:paraId="021D3E0B" w14:textId="77777777" w:rsidR="00230432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1F68E60F" w14:textId="77777777" w:rsidTr="00BF0D00">
        <w:tc>
          <w:tcPr>
            <w:tcW w:w="562" w:type="dxa"/>
          </w:tcPr>
          <w:p w14:paraId="12F36EE0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783" w:type="dxa"/>
          </w:tcPr>
          <w:p w14:paraId="1FF14053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апрос подан через представителя, чьи полномочия не удостоверены в установленном законом порядке</w:t>
            </w:r>
          </w:p>
          <w:p w14:paraId="053D656E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6E07F7" w14:paraId="2E5FB2D0" w14:textId="77777777" w:rsidTr="00BF0D00">
        <w:tc>
          <w:tcPr>
            <w:tcW w:w="562" w:type="dxa"/>
          </w:tcPr>
          <w:p w14:paraId="164E90AA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783" w:type="dxa"/>
          </w:tcPr>
          <w:p w14:paraId="5F107A9C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тсутствие удостоверяющих документов при личном приеме</w:t>
            </w:r>
          </w:p>
          <w:p w14:paraId="163C9CFF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</w:tbl>
    <w:p w14:paraId="285B96AD" w14:textId="77777777" w:rsidR="00BF0D00" w:rsidRPr="006E07F7" w:rsidRDefault="00BF0D00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p w14:paraId="5CB03EC4" w14:textId="77777777" w:rsidR="0013757D" w:rsidRPr="006E07F7" w:rsidRDefault="0013757D" w:rsidP="00001F7D">
      <w:pPr>
        <w:suppressAutoHyphens w:val="0"/>
        <w:jc w:val="center"/>
      </w:pPr>
    </w:p>
    <w:sectPr w:rsidR="0013757D" w:rsidRPr="006E07F7" w:rsidSect="000A0335">
      <w:headerReference w:type="default" r:id="rId12"/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67ECA" w14:textId="77777777" w:rsidR="00E912FC" w:rsidRDefault="00E912FC">
      <w:r>
        <w:separator/>
      </w:r>
    </w:p>
  </w:endnote>
  <w:endnote w:type="continuationSeparator" w:id="0">
    <w:p w14:paraId="60D18E69" w14:textId="77777777" w:rsidR="00E912FC" w:rsidRDefault="00E9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902BC" w14:textId="77777777" w:rsidR="00E912FC" w:rsidRDefault="00E912FC">
      <w:r>
        <w:separator/>
      </w:r>
    </w:p>
  </w:footnote>
  <w:footnote w:type="continuationSeparator" w:id="0">
    <w:p w14:paraId="18362F93" w14:textId="77777777" w:rsidR="00E912FC" w:rsidRDefault="00E91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794430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63C91485" w14:textId="77777777" w:rsidR="006E07F7" w:rsidRPr="00AE2353" w:rsidRDefault="006E07F7">
        <w:pPr>
          <w:pStyle w:val="af"/>
          <w:jc w:val="center"/>
          <w:rPr>
            <w:rFonts w:ascii="PT Astra Serif" w:hAnsi="PT Astra Serif"/>
            <w:sz w:val="28"/>
            <w:szCs w:val="28"/>
          </w:rPr>
        </w:pPr>
        <w:r w:rsidRPr="00AE2353">
          <w:rPr>
            <w:rFonts w:ascii="PT Astra Serif" w:hAnsi="PT Astra Serif"/>
            <w:sz w:val="28"/>
            <w:szCs w:val="28"/>
          </w:rPr>
          <w:fldChar w:fldCharType="begin"/>
        </w:r>
        <w:r w:rsidRPr="00AE2353">
          <w:rPr>
            <w:rFonts w:ascii="PT Astra Serif" w:hAnsi="PT Astra Serif"/>
            <w:sz w:val="28"/>
            <w:szCs w:val="28"/>
          </w:rPr>
          <w:instrText>PAGE   \* MERGEFORMAT</w:instrText>
        </w:r>
        <w:r w:rsidRPr="00AE2353">
          <w:rPr>
            <w:rFonts w:ascii="PT Astra Serif" w:hAnsi="PT Astra Serif"/>
            <w:sz w:val="28"/>
            <w:szCs w:val="28"/>
          </w:rPr>
          <w:fldChar w:fldCharType="separate"/>
        </w:r>
        <w:r w:rsidR="00EF6ABC">
          <w:rPr>
            <w:rFonts w:ascii="PT Astra Serif" w:hAnsi="PT Astra Serif"/>
            <w:noProof/>
            <w:sz w:val="28"/>
            <w:szCs w:val="28"/>
          </w:rPr>
          <w:t>9</w:t>
        </w:r>
        <w:r w:rsidRPr="00AE2353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14:paraId="34252854" w14:textId="77777777" w:rsidR="006E07F7" w:rsidRDefault="006E07F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AF5E73"/>
    <w:multiLevelType w:val="multilevel"/>
    <w:tmpl w:val="442CA43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96061DE"/>
    <w:multiLevelType w:val="multilevel"/>
    <w:tmpl w:val="FD70627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19743FF8"/>
    <w:multiLevelType w:val="multilevel"/>
    <w:tmpl w:val="6B74DFB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6B77CFD"/>
    <w:multiLevelType w:val="multilevel"/>
    <w:tmpl w:val="B414D6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B432A81"/>
    <w:multiLevelType w:val="multilevel"/>
    <w:tmpl w:val="813E9E30"/>
    <w:lvl w:ilvl="0">
      <w:start w:val="1"/>
      <w:numFmt w:val="decimal"/>
      <w:lvlText w:val="%1."/>
      <w:lvlJc w:val="left"/>
      <w:pPr>
        <w:tabs>
          <w:tab w:val="num" w:pos="1503"/>
        </w:tabs>
        <w:ind w:left="426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54F3335B"/>
    <w:multiLevelType w:val="multilevel"/>
    <w:tmpl w:val="AAF06D58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361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8">
    <w:nsid w:val="7BE968D8"/>
    <w:multiLevelType w:val="multilevel"/>
    <w:tmpl w:val="A678EAE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1F7D"/>
    <w:rsid w:val="00003657"/>
    <w:rsid w:val="00010179"/>
    <w:rsid w:val="00014944"/>
    <w:rsid w:val="000322FF"/>
    <w:rsid w:val="0004561B"/>
    <w:rsid w:val="00046FD0"/>
    <w:rsid w:val="00051B47"/>
    <w:rsid w:val="00067C82"/>
    <w:rsid w:val="0009648A"/>
    <w:rsid w:val="00097D31"/>
    <w:rsid w:val="000A0335"/>
    <w:rsid w:val="000B1288"/>
    <w:rsid w:val="000D05A0"/>
    <w:rsid w:val="000D556A"/>
    <w:rsid w:val="000E0347"/>
    <w:rsid w:val="000E58A1"/>
    <w:rsid w:val="000E6231"/>
    <w:rsid w:val="000F03B2"/>
    <w:rsid w:val="000F1693"/>
    <w:rsid w:val="001079CA"/>
    <w:rsid w:val="001150EE"/>
    <w:rsid w:val="00115CE3"/>
    <w:rsid w:val="0011670F"/>
    <w:rsid w:val="001214E2"/>
    <w:rsid w:val="00127783"/>
    <w:rsid w:val="0013757D"/>
    <w:rsid w:val="00140632"/>
    <w:rsid w:val="0016136D"/>
    <w:rsid w:val="001629C5"/>
    <w:rsid w:val="0017468B"/>
    <w:rsid w:val="00174B1C"/>
    <w:rsid w:val="00174BF8"/>
    <w:rsid w:val="00184BA9"/>
    <w:rsid w:val="00185F32"/>
    <w:rsid w:val="001946B8"/>
    <w:rsid w:val="001A5921"/>
    <w:rsid w:val="001A5FBD"/>
    <w:rsid w:val="001C32A8"/>
    <w:rsid w:val="001C7CE2"/>
    <w:rsid w:val="001D0272"/>
    <w:rsid w:val="001D5D71"/>
    <w:rsid w:val="001E53E5"/>
    <w:rsid w:val="001E6E91"/>
    <w:rsid w:val="002013D6"/>
    <w:rsid w:val="00206E82"/>
    <w:rsid w:val="0021412F"/>
    <w:rsid w:val="002147F8"/>
    <w:rsid w:val="00216ACD"/>
    <w:rsid w:val="00230432"/>
    <w:rsid w:val="00236560"/>
    <w:rsid w:val="00247B74"/>
    <w:rsid w:val="002508BC"/>
    <w:rsid w:val="00250BFB"/>
    <w:rsid w:val="00260B37"/>
    <w:rsid w:val="00267164"/>
    <w:rsid w:val="00270C3B"/>
    <w:rsid w:val="00274920"/>
    <w:rsid w:val="0029794D"/>
    <w:rsid w:val="002A16C1"/>
    <w:rsid w:val="002A1797"/>
    <w:rsid w:val="002A6D1B"/>
    <w:rsid w:val="002B4FD2"/>
    <w:rsid w:val="002B583D"/>
    <w:rsid w:val="002C12FB"/>
    <w:rsid w:val="002D1A3D"/>
    <w:rsid w:val="002E54BE"/>
    <w:rsid w:val="002F4691"/>
    <w:rsid w:val="00300F37"/>
    <w:rsid w:val="00321AE4"/>
    <w:rsid w:val="00322635"/>
    <w:rsid w:val="00324AE3"/>
    <w:rsid w:val="003254D6"/>
    <w:rsid w:val="0034071E"/>
    <w:rsid w:val="00350FBD"/>
    <w:rsid w:val="0038044A"/>
    <w:rsid w:val="003815A8"/>
    <w:rsid w:val="00382D22"/>
    <w:rsid w:val="003A2384"/>
    <w:rsid w:val="003C3A0B"/>
    <w:rsid w:val="003D216B"/>
    <w:rsid w:val="00443870"/>
    <w:rsid w:val="00455F96"/>
    <w:rsid w:val="0048387B"/>
    <w:rsid w:val="00484ED4"/>
    <w:rsid w:val="004964FF"/>
    <w:rsid w:val="004A3E4D"/>
    <w:rsid w:val="004C74A2"/>
    <w:rsid w:val="004E4113"/>
    <w:rsid w:val="0050202A"/>
    <w:rsid w:val="00503E5A"/>
    <w:rsid w:val="00511E6B"/>
    <w:rsid w:val="00520F76"/>
    <w:rsid w:val="00527B97"/>
    <w:rsid w:val="00547E76"/>
    <w:rsid w:val="00585D23"/>
    <w:rsid w:val="005B2800"/>
    <w:rsid w:val="005B3753"/>
    <w:rsid w:val="005C1AF1"/>
    <w:rsid w:val="005C6B9A"/>
    <w:rsid w:val="005F1DE4"/>
    <w:rsid w:val="005F6D36"/>
    <w:rsid w:val="005F7562"/>
    <w:rsid w:val="005F7DEF"/>
    <w:rsid w:val="006153E6"/>
    <w:rsid w:val="00616C54"/>
    <w:rsid w:val="00631C5C"/>
    <w:rsid w:val="00684FB3"/>
    <w:rsid w:val="006A5FC1"/>
    <w:rsid w:val="006E07F7"/>
    <w:rsid w:val="006E2205"/>
    <w:rsid w:val="006E6983"/>
    <w:rsid w:val="006E71A1"/>
    <w:rsid w:val="006F2075"/>
    <w:rsid w:val="007112E3"/>
    <w:rsid w:val="007143EE"/>
    <w:rsid w:val="00724E8F"/>
    <w:rsid w:val="00726DCE"/>
    <w:rsid w:val="00735804"/>
    <w:rsid w:val="00750ABC"/>
    <w:rsid w:val="00751008"/>
    <w:rsid w:val="007541FD"/>
    <w:rsid w:val="0077380A"/>
    <w:rsid w:val="00796661"/>
    <w:rsid w:val="007D62EB"/>
    <w:rsid w:val="007E2328"/>
    <w:rsid w:val="007F12CE"/>
    <w:rsid w:val="007F4F01"/>
    <w:rsid w:val="007F6A16"/>
    <w:rsid w:val="0081380F"/>
    <w:rsid w:val="00815EFB"/>
    <w:rsid w:val="00817736"/>
    <w:rsid w:val="008221BC"/>
    <w:rsid w:val="00826211"/>
    <w:rsid w:val="00827D9A"/>
    <w:rsid w:val="0083223B"/>
    <w:rsid w:val="00841C57"/>
    <w:rsid w:val="00844EFC"/>
    <w:rsid w:val="00845946"/>
    <w:rsid w:val="00853310"/>
    <w:rsid w:val="00886A38"/>
    <w:rsid w:val="008874EF"/>
    <w:rsid w:val="008A457D"/>
    <w:rsid w:val="008B1289"/>
    <w:rsid w:val="008B1667"/>
    <w:rsid w:val="008B5764"/>
    <w:rsid w:val="008C11E2"/>
    <w:rsid w:val="008C1B7A"/>
    <w:rsid w:val="008C58F8"/>
    <w:rsid w:val="008C5919"/>
    <w:rsid w:val="008E33F3"/>
    <w:rsid w:val="008E425F"/>
    <w:rsid w:val="008F2E0C"/>
    <w:rsid w:val="0090222D"/>
    <w:rsid w:val="009110D2"/>
    <w:rsid w:val="009148E7"/>
    <w:rsid w:val="00922429"/>
    <w:rsid w:val="00935E2A"/>
    <w:rsid w:val="009532F4"/>
    <w:rsid w:val="00960DEA"/>
    <w:rsid w:val="00960F33"/>
    <w:rsid w:val="009978D8"/>
    <w:rsid w:val="009A7968"/>
    <w:rsid w:val="009B1196"/>
    <w:rsid w:val="009E08BB"/>
    <w:rsid w:val="009E22BF"/>
    <w:rsid w:val="009F450A"/>
    <w:rsid w:val="00A24EB9"/>
    <w:rsid w:val="00A25B52"/>
    <w:rsid w:val="00A279A5"/>
    <w:rsid w:val="00A333F8"/>
    <w:rsid w:val="00A37514"/>
    <w:rsid w:val="00A45B2A"/>
    <w:rsid w:val="00A551B5"/>
    <w:rsid w:val="00A738B0"/>
    <w:rsid w:val="00A802E2"/>
    <w:rsid w:val="00A90B1A"/>
    <w:rsid w:val="00AA19E7"/>
    <w:rsid w:val="00AA4089"/>
    <w:rsid w:val="00AB428C"/>
    <w:rsid w:val="00AE2353"/>
    <w:rsid w:val="00AE6260"/>
    <w:rsid w:val="00B01041"/>
    <w:rsid w:val="00B01A15"/>
    <w:rsid w:val="00B0593F"/>
    <w:rsid w:val="00B13ED1"/>
    <w:rsid w:val="00B2749D"/>
    <w:rsid w:val="00B43BB6"/>
    <w:rsid w:val="00B562A4"/>
    <w:rsid w:val="00B562C1"/>
    <w:rsid w:val="00B61027"/>
    <w:rsid w:val="00B63641"/>
    <w:rsid w:val="00BA1262"/>
    <w:rsid w:val="00BA4658"/>
    <w:rsid w:val="00BB6209"/>
    <w:rsid w:val="00BD1E15"/>
    <w:rsid w:val="00BD2261"/>
    <w:rsid w:val="00BD5CEB"/>
    <w:rsid w:val="00BF0D00"/>
    <w:rsid w:val="00BF4B1E"/>
    <w:rsid w:val="00C3054B"/>
    <w:rsid w:val="00C62D29"/>
    <w:rsid w:val="00C84508"/>
    <w:rsid w:val="00CA6453"/>
    <w:rsid w:val="00CB5DF3"/>
    <w:rsid w:val="00CC4111"/>
    <w:rsid w:val="00CE57C3"/>
    <w:rsid w:val="00CE5BFA"/>
    <w:rsid w:val="00CF25B5"/>
    <w:rsid w:val="00CF3559"/>
    <w:rsid w:val="00D07791"/>
    <w:rsid w:val="00D126C6"/>
    <w:rsid w:val="00D20F42"/>
    <w:rsid w:val="00D27F78"/>
    <w:rsid w:val="00D3578C"/>
    <w:rsid w:val="00D40767"/>
    <w:rsid w:val="00D439EE"/>
    <w:rsid w:val="00D45A8B"/>
    <w:rsid w:val="00D55898"/>
    <w:rsid w:val="00D8039B"/>
    <w:rsid w:val="00D82F55"/>
    <w:rsid w:val="00D92274"/>
    <w:rsid w:val="00DD3869"/>
    <w:rsid w:val="00DF2768"/>
    <w:rsid w:val="00E03E77"/>
    <w:rsid w:val="00E067E7"/>
    <w:rsid w:val="00E06FAE"/>
    <w:rsid w:val="00E11B07"/>
    <w:rsid w:val="00E2205F"/>
    <w:rsid w:val="00E34259"/>
    <w:rsid w:val="00E41E47"/>
    <w:rsid w:val="00E448D5"/>
    <w:rsid w:val="00E62A85"/>
    <w:rsid w:val="00E727C9"/>
    <w:rsid w:val="00E912FC"/>
    <w:rsid w:val="00E92EE0"/>
    <w:rsid w:val="00EA5D4C"/>
    <w:rsid w:val="00ED60FF"/>
    <w:rsid w:val="00EF6ABC"/>
    <w:rsid w:val="00F17BF5"/>
    <w:rsid w:val="00F449EF"/>
    <w:rsid w:val="00F57D67"/>
    <w:rsid w:val="00F63BDF"/>
    <w:rsid w:val="00F73242"/>
    <w:rsid w:val="00F737E5"/>
    <w:rsid w:val="00F805BB"/>
    <w:rsid w:val="00F8156D"/>
    <w:rsid w:val="00F825D0"/>
    <w:rsid w:val="00F96022"/>
    <w:rsid w:val="00FA5383"/>
    <w:rsid w:val="00FB115D"/>
    <w:rsid w:val="00FC2E09"/>
    <w:rsid w:val="00FD14C4"/>
    <w:rsid w:val="00FD3732"/>
    <w:rsid w:val="00FD642B"/>
    <w:rsid w:val="00FD7DFA"/>
    <w:rsid w:val="00FE04D2"/>
    <w:rsid w:val="00FE125F"/>
    <w:rsid w:val="00FE7486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F2AD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8834/1000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97723-7ADE-4650-A67E-FBB1E392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33</TotalTime>
  <Pages>18</Pages>
  <Words>5477</Words>
  <Characters>31221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WORKST003</cp:lastModifiedBy>
  <cp:revision>9</cp:revision>
  <cp:lastPrinted>2025-12-10T05:57:00Z</cp:lastPrinted>
  <dcterms:created xsi:type="dcterms:W3CDTF">2025-12-08T12:09:00Z</dcterms:created>
  <dcterms:modified xsi:type="dcterms:W3CDTF">2025-12-22T13:24:00Z</dcterms:modified>
</cp:coreProperties>
</file>